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597521932"/>
        <w:docPartObj>
          <w:docPartGallery w:val="Cover Pages"/>
          <w:docPartUnique/>
        </w:docPartObj>
      </w:sdtPr>
      <w:sdtEndPr/>
      <w:sdtContent>
        <w:p w:rsidR="00946F6A" w:rsidRDefault="00FA052F" w:rsidP="00946F6A">
          <w:pPr>
            <w:ind w:left="142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8992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2134870" cy="7560945"/>
                    <wp:effectExtent l="0" t="0" r="0" b="0"/>
                    <wp:wrapNone/>
                    <wp:docPr id="26" name="Skupina 4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2134870" cy="7560945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27" name="Obdélník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8" name="Obdélník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Obdélník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Rok"/>
                                    <w:id w:val="10123410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8-01-01T00:00:00Z">
                                      <w:dateFormat w:val="yyyy"/>
                                      <w:lid w:val="cs-CZ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B1229B" w:rsidRDefault="008D3F52">
                                      <w:pPr>
                                        <w:pStyle w:val="Bezmezer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0" name="Obdélník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or"/>
                                    <w:id w:val="1380359617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B1229B" w:rsidRDefault="008D3F52">
                                      <w:pPr>
                                        <w:pStyle w:val="Bezmezer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color w:val="F2F2F2" w:themeColor="background1" w:themeShade="F2"/>
                                      <w:sz w:val="32"/>
                                      <w:szCs w:val="32"/>
                                    </w:rPr>
                                    <w:alias w:val="Společnost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:rsidR="00B1229B" w:rsidRPr="008D3F52" w:rsidRDefault="008D3F52">
                                      <w:pPr>
                                        <w:pStyle w:val="Bezmezer"/>
                                        <w:spacing w:line="360" w:lineRule="auto"/>
                                        <w:rPr>
                                          <w:b/>
                                          <w:bCs/>
                                          <w:color w:val="F2F2F2" w:themeColor="background1" w:themeShade="F2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8D3F52">
                                        <w:rPr>
                                          <w:b/>
                                          <w:bCs/>
                                          <w:color w:val="F2F2F2" w:themeColor="background1" w:themeShade="F2"/>
                                          <w:sz w:val="32"/>
                                          <w:szCs w:val="32"/>
                                        </w:rPr>
                                        <w:t>Sound&amp;Joy z. s.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um"/>
                                    <w:id w:val="17244804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8-01-01T00:00:00Z">
                                      <w:dateFormat w:val="d.M.yyyy"/>
                                      <w:lid w:val="cs-CZ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B1229B" w:rsidRDefault="008D3F52">
                                      <w:pPr>
                                        <w:pStyle w:val="Bezmezer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Skupina 453" o:spid="_x0000_s1026" style="position:absolute;left:0;text-align:left;margin-left:116.9pt;margin-top:0;width:168.1pt;height:595.35pt;z-index:251668992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">
                    <v:rect id="Obdélník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" fillcolor="#fabf8f [1945]" stroked="f">
                      <v:fill r:id="rId9" o:title="" opacity="52428f" color2="white [3212]" o:opacity2="52428f" type="pattern"/>
                    </v:rect>
                    <v:rect id="Obdélník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" fillcolor="#fabf8f [1945]" stroked="f"/>
                    <v:rect id="Obdélník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" filled="f" stroked="f"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Rok"/>
                              <w:id w:val="10123410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8-01-01T00:00:00Z">
                                <w:dateFormat w:val="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B1229B" w:rsidRDefault="008D3F52">
                                <w:pPr>
                                  <w:pStyle w:val="Bezmezer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Obdélník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" filled="f" stroked="f"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or"/>
                              <w:id w:val="1380359617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B1229B" w:rsidRDefault="008D3F52">
                                <w:pPr>
                                  <w:pStyle w:val="Bezmezer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</w:rPr>
                              <w:alias w:val="Společnost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:rsidR="00B1229B" w:rsidRPr="008D3F52" w:rsidRDefault="008D3F52">
                                <w:pPr>
                                  <w:pStyle w:val="Bezmezer"/>
                                  <w:spacing w:line="360" w:lineRule="auto"/>
                                  <w:rPr>
                                    <w:b/>
                                    <w:bCs/>
                                    <w:color w:val="F2F2F2" w:themeColor="background1" w:themeShade="F2"/>
                                    <w:sz w:val="32"/>
                                    <w:szCs w:val="32"/>
                                  </w:rPr>
                                </w:pPr>
                                <w:r w:rsidRPr="008D3F52">
                                  <w:rPr>
                                    <w:b/>
                                    <w:bCs/>
                                    <w:color w:val="F2F2F2" w:themeColor="background1" w:themeShade="F2"/>
                                    <w:sz w:val="32"/>
                                    <w:szCs w:val="32"/>
                                  </w:rPr>
                                  <w:t>Sound&amp;Joy z. s.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um"/>
                              <w:id w:val="17244804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8-01-01T00:00:00Z">
                                <w:dateFormat w:val="d.M.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B1229B" w:rsidRDefault="008D3F52">
                                <w:pPr>
                                  <w:pStyle w:val="Bezmezer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040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1890395</wp:posOffset>
                        </wp:positionV>
                      </mc:Fallback>
                    </mc:AlternateContent>
                    <wp:extent cx="4789170" cy="668655"/>
                    <wp:effectExtent l="0" t="0" r="9525" b="0"/>
                    <wp:wrapNone/>
                    <wp:docPr id="25" name="Obdélník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89170" cy="66865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Název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1229B" w:rsidRDefault="00B1229B">
                                    <w:pPr>
                                      <w:pStyle w:val="Bezmezer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Výroční zpráva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Obdélník 16" o:spid="_x0000_s1031" style="position:absolute;left:0;text-align:left;margin-left:0;margin-top:0;width:377.1pt;height:52.65pt;z-index:251671040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Název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B1229B" w:rsidRDefault="00B1229B">
                              <w:pPr>
                                <w:pStyle w:val="Bezmezer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Výroční zpráva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</w:sdtContent>
    </w:sdt>
    <w:p w:rsidR="00372F2F" w:rsidRDefault="00FA052F"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2064" behindDoc="0" locked="0" layoutInCell="1" allowOverlap="1">
                <wp:simplePos x="0" y="0"/>
                <wp:positionH relativeFrom="page">
                  <wp:posOffset>333375</wp:posOffset>
                </wp:positionH>
                <wp:positionV relativeFrom="page">
                  <wp:posOffset>2614930</wp:posOffset>
                </wp:positionV>
                <wp:extent cx="4432300" cy="3440430"/>
                <wp:effectExtent l="0" t="0" r="0" b="0"/>
                <wp:wrapThrough wrapText="bothSides">
                  <wp:wrapPolygon edited="0">
                    <wp:start x="0" y="239"/>
                    <wp:lineTo x="0" y="21528"/>
                    <wp:lineTo x="21167" y="21528"/>
                    <wp:lineTo x="21538" y="21528"/>
                    <wp:lineTo x="21538" y="239"/>
                    <wp:lineTo x="0" y="239"/>
                  </wp:wrapPolygon>
                </wp:wrapThrough>
                <wp:docPr id="2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2300" cy="3440430"/>
                          <a:chOff x="0" y="-37026"/>
                          <a:chExt cx="4432300" cy="3440626"/>
                        </a:xfrm>
                      </wpg:grpSpPr>
                      <pic:pic xmlns:pic="http://schemas.openxmlformats.org/drawingml/2006/picture">
                        <pic:nvPicPr>
                          <pic:cNvPr id="23" name="bubny1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80" t="2286" r="420" b="2"/>
                          <a:stretch>
                            <a:fillRect/>
                          </a:stretch>
                        </pic:blipFill>
                        <pic:spPr>
                          <a:xfrm rot="60000">
                            <a:off x="36337" y="782"/>
                            <a:ext cx="4360937" cy="322491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503"/>
                                </a:moveTo>
                                <a:lnTo>
                                  <a:pt x="272" y="21598"/>
                                </a:lnTo>
                                <a:lnTo>
                                  <a:pt x="21600" y="21600"/>
                                </a:lnTo>
                                <a:lnTo>
                                  <a:pt x="21321" y="0"/>
                                </a:lnTo>
                                <a:lnTo>
                                  <a:pt x="0" y="503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4" name="Obrázek 1073741829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0" cy="340360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D4D4B" id="officeArt object" o:spid="_x0000_s1026" style="position:absolute;margin-left:26.25pt;margin-top:205.9pt;width:349pt;height:270.9pt;z-index:251672064;mso-wrap-distance-left:12pt;mso-wrap-distance-top:12pt;mso-wrap-distance-right:12pt;mso-wrap-distance-bottom:12pt;mso-position-horizontal-relative:page;mso-position-vertical-relative:page" coordorigin=",-370" coordsize="44323,344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ubny11.jpg" o:spid="_x0000_s1027" type="#_x0000_t75" style="position:absolute;left:363;top:7;width:43609;height:32249;rotation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" path="m,503l272,21598r21328,2l21321,,,503xe">
                  <v:imagedata r:id="rId12" o:title="" croptop="1498f" cropbottom="1f" cropleft="315f" cropright="275f"/>
                  <v:formulas/>
                  <v:path o:connecttype="custom" o:connectlocs="2180469,1612457;2180469,1612457;2180469,1612457;2180469,1612457" o:connectangles="0,90,180,270"/>
                </v:shape>
                <v:shape id="Obrázek 1073741829" o:spid="_x0000_s1028" type="#_x0000_t75" style="position:absolute;width:44323;height:34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">
                  <v:imagedata r:id="rId13" o:title=""/>
                  <o:lock v:ext="edit" aspectratio="f"/>
                </v:shape>
                <w10:wrap type="through" anchorx="page" anchory="page"/>
              </v:group>
            </w:pict>
          </mc:Fallback>
        </mc:AlternateContent>
      </w:r>
      <w:r w:rsidR="00946F6A">
        <w:rPr>
          <w:rFonts w:ascii="Arial" w:hAnsi="Arial" w:cs="Arial"/>
          <w:sz w:val="20"/>
          <w:szCs w:val="20"/>
        </w:rPr>
        <w:br w:type="page"/>
      </w:r>
      <w:bookmarkStart w:id="0" w:name="_Toc16308918"/>
      <w:bookmarkEnd w:id="0"/>
    </w:p>
    <w:p w:rsidR="008D3F52" w:rsidRPr="008D3F52" w:rsidRDefault="008D3F52" w:rsidP="008D3F52">
      <w:pPr>
        <w:autoSpaceDE w:val="0"/>
        <w:autoSpaceDN w:val="0"/>
        <w:adjustRightInd w:val="0"/>
        <w:rPr>
          <w:b/>
          <w:sz w:val="16"/>
          <w:szCs w:val="16"/>
        </w:rPr>
      </w:pPr>
      <w:bookmarkStart w:id="1" w:name="_Hlk21298803"/>
    </w:p>
    <w:p w:rsidR="008D3F52" w:rsidRPr="00A61C3F" w:rsidRDefault="008D3F52" w:rsidP="008D3F52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A61C3F">
        <w:rPr>
          <w:b/>
          <w:bCs/>
          <w:sz w:val="28"/>
          <w:szCs w:val="28"/>
        </w:rPr>
        <w:t>Výroční zpráva 2018</w:t>
      </w:r>
    </w:p>
    <w:p w:rsidR="008D3F52" w:rsidRPr="00A61C3F" w:rsidRDefault="008D3F52" w:rsidP="008D3F52">
      <w:pPr>
        <w:autoSpaceDE w:val="0"/>
        <w:autoSpaceDN w:val="0"/>
        <w:adjustRightInd w:val="0"/>
        <w:jc w:val="both"/>
      </w:pPr>
    </w:p>
    <w:p w:rsidR="008D3F52" w:rsidRPr="00A61C3F" w:rsidRDefault="008D3F52" w:rsidP="008D3F52">
      <w:pPr>
        <w:autoSpaceDE w:val="0"/>
        <w:autoSpaceDN w:val="0"/>
        <w:adjustRightInd w:val="0"/>
        <w:jc w:val="both"/>
      </w:pPr>
      <w:r w:rsidRPr="00A61C3F">
        <w:t xml:space="preserve">Výroční zpráva je zpracována za období počínající dnem 7. března 2018 a končící dnem 31. prosince 2018 na základě vyhodnocení činnosti </w:t>
      </w:r>
      <w:proofErr w:type="spellStart"/>
      <w:r w:rsidRPr="00A61C3F">
        <w:t>Sound&amp;Joy</w:t>
      </w:r>
      <w:proofErr w:type="spellEnd"/>
      <w:r w:rsidRPr="00A61C3F">
        <w:t xml:space="preserve"> z. s. a její jednotlivá ustanovení byla předmětem jednání Členské schůze </w:t>
      </w:r>
      <w:proofErr w:type="spellStart"/>
      <w:r w:rsidRPr="00A61C3F">
        <w:t>Sound&amp;Joy</w:t>
      </w:r>
      <w:proofErr w:type="spellEnd"/>
      <w:r w:rsidRPr="00A61C3F">
        <w:t xml:space="preserve">, </w:t>
      </w:r>
      <w:proofErr w:type="spellStart"/>
      <w:r w:rsidRPr="00A61C3F">
        <w:t>z.s</w:t>
      </w:r>
      <w:proofErr w:type="spellEnd"/>
      <w:r w:rsidRPr="00A61C3F">
        <w:t>. konané dne 30. 3. 2018.</w:t>
      </w:r>
    </w:p>
    <w:p w:rsidR="008D3F52" w:rsidRPr="00A61C3F" w:rsidRDefault="008D3F52" w:rsidP="008D3F52">
      <w:pPr>
        <w:autoSpaceDE w:val="0"/>
        <w:autoSpaceDN w:val="0"/>
        <w:adjustRightInd w:val="0"/>
        <w:rPr>
          <w:b/>
          <w:sz w:val="28"/>
        </w:rPr>
      </w:pPr>
    </w:p>
    <w:p w:rsidR="008D3F52" w:rsidRPr="00A61C3F" w:rsidRDefault="008D3F52" w:rsidP="008D3F52">
      <w:pPr>
        <w:autoSpaceDE w:val="0"/>
        <w:autoSpaceDN w:val="0"/>
        <w:adjustRightInd w:val="0"/>
        <w:rPr>
          <w:b/>
          <w:sz w:val="28"/>
          <w:szCs w:val="28"/>
        </w:rPr>
      </w:pPr>
      <w:r w:rsidRPr="00A61C3F">
        <w:rPr>
          <w:b/>
          <w:sz w:val="28"/>
          <w:szCs w:val="28"/>
        </w:rPr>
        <w:t>Obsah</w:t>
      </w:r>
    </w:p>
    <w:p w:rsidR="008D3F52" w:rsidRDefault="008D3F52" w:rsidP="00586956">
      <w:pPr>
        <w:pStyle w:val="Odstavecseseznamem"/>
        <w:numPr>
          <w:ilvl w:val="0"/>
          <w:numId w:val="8"/>
        </w:numPr>
        <w:autoSpaceDE w:val="0"/>
        <w:autoSpaceDN w:val="0"/>
        <w:adjustRightInd w:val="0"/>
      </w:pPr>
      <w:r w:rsidRPr="00A61C3F">
        <w:t>Obecné informace o organizaci</w:t>
      </w:r>
    </w:p>
    <w:p w:rsidR="00D325DE" w:rsidRPr="00586956" w:rsidRDefault="00D325DE" w:rsidP="00D325DE">
      <w:pPr>
        <w:pStyle w:val="Odstavecseseznamem"/>
        <w:numPr>
          <w:ilvl w:val="0"/>
          <w:numId w:val="8"/>
        </w:numPr>
        <w:autoSpaceDE w:val="0"/>
        <w:autoSpaceDN w:val="0"/>
        <w:adjustRightInd w:val="0"/>
      </w:pPr>
      <w:r w:rsidRPr="00586956">
        <w:rPr>
          <w:color w:val="000000" w:themeColor="text1"/>
        </w:rPr>
        <w:t>Historie a poslání</w:t>
      </w:r>
    </w:p>
    <w:p w:rsidR="00D325DE" w:rsidRDefault="00D325DE" w:rsidP="00D325DE">
      <w:pPr>
        <w:pStyle w:val="Odstavecseseznamem"/>
        <w:numPr>
          <w:ilvl w:val="0"/>
          <w:numId w:val="8"/>
        </w:numPr>
        <w:autoSpaceDE w:val="0"/>
        <w:autoSpaceDN w:val="0"/>
        <w:adjustRightInd w:val="0"/>
      </w:pPr>
      <w:r w:rsidRPr="00A61C3F">
        <w:t>Struktura organizace</w:t>
      </w:r>
    </w:p>
    <w:p w:rsidR="00586956" w:rsidRDefault="00586956" w:rsidP="00586956">
      <w:pPr>
        <w:pStyle w:val="Odstavecseseznamem"/>
        <w:numPr>
          <w:ilvl w:val="0"/>
          <w:numId w:val="8"/>
        </w:numPr>
        <w:autoSpaceDE w:val="0"/>
        <w:autoSpaceDN w:val="0"/>
        <w:adjustRightInd w:val="0"/>
      </w:pPr>
      <w:r w:rsidRPr="00A61C3F">
        <w:t>Členská základna</w:t>
      </w:r>
    </w:p>
    <w:p w:rsidR="008D3F52" w:rsidRDefault="008D3F52" w:rsidP="008D3F52">
      <w:pPr>
        <w:pStyle w:val="Odstavecseseznamem"/>
        <w:numPr>
          <w:ilvl w:val="0"/>
          <w:numId w:val="8"/>
        </w:numPr>
        <w:autoSpaceDE w:val="0"/>
        <w:autoSpaceDN w:val="0"/>
        <w:adjustRightInd w:val="0"/>
      </w:pPr>
      <w:r w:rsidRPr="00A61C3F">
        <w:t>Hlavní a vedlejší činnost organizace</w:t>
      </w:r>
    </w:p>
    <w:p w:rsidR="00A61C3F" w:rsidRDefault="00A61C3F" w:rsidP="008D3F52">
      <w:pPr>
        <w:pStyle w:val="Odstavecseseznamem"/>
        <w:numPr>
          <w:ilvl w:val="0"/>
          <w:numId w:val="8"/>
        </w:numPr>
        <w:autoSpaceDE w:val="0"/>
        <w:autoSpaceDN w:val="0"/>
        <w:adjustRightInd w:val="0"/>
      </w:pPr>
      <w:r w:rsidRPr="00A61C3F">
        <w:t>Projekty</w:t>
      </w:r>
    </w:p>
    <w:p w:rsidR="00A61C3F" w:rsidRDefault="00A61C3F" w:rsidP="008D3F52">
      <w:pPr>
        <w:pStyle w:val="Odstavecseseznamem"/>
        <w:numPr>
          <w:ilvl w:val="0"/>
          <w:numId w:val="8"/>
        </w:numPr>
        <w:autoSpaceDE w:val="0"/>
        <w:autoSpaceDN w:val="0"/>
        <w:adjustRightInd w:val="0"/>
      </w:pPr>
      <w:r w:rsidRPr="00A61C3F">
        <w:t>Ostatní informace</w:t>
      </w:r>
      <w:r w:rsidR="00B72DD8">
        <w:t xml:space="preserve"> a poděkování</w:t>
      </w:r>
    </w:p>
    <w:p w:rsidR="008D3F52" w:rsidRDefault="008D3F52" w:rsidP="00586956">
      <w:pPr>
        <w:pStyle w:val="Odstavecseseznamem"/>
        <w:numPr>
          <w:ilvl w:val="0"/>
          <w:numId w:val="8"/>
        </w:numPr>
        <w:autoSpaceDE w:val="0"/>
        <w:autoSpaceDN w:val="0"/>
        <w:adjustRightInd w:val="0"/>
      </w:pPr>
      <w:r w:rsidRPr="00A61C3F">
        <w:t>Hospodaření organizace</w:t>
      </w:r>
    </w:p>
    <w:p w:rsidR="00586956" w:rsidRDefault="00586956" w:rsidP="008D3F52">
      <w:pPr>
        <w:pBdr>
          <w:bottom w:val="single" w:sz="6" w:space="1" w:color="auto"/>
        </w:pBdr>
      </w:pPr>
    </w:p>
    <w:p w:rsidR="00586956" w:rsidRDefault="00586956" w:rsidP="008D3F52">
      <w:pPr>
        <w:pBdr>
          <w:bottom w:val="single" w:sz="6" w:space="1" w:color="auto"/>
        </w:pBdr>
      </w:pPr>
    </w:p>
    <w:p w:rsidR="00586956" w:rsidRDefault="00586956" w:rsidP="008D3F52">
      <w:pPr>
        <w:pBdr>
          <w:bottom w:val="single" w:sz="6" w:space="1" w:color="auto"/>
        </w:pBdr>
      </w:pPr>
    </w:p>
    <w:p w:rsidR="00586956" w:rsidRDefault="00586956" w:rsidP="008D3F52">
      <w:pPr>
        <w:pBdr>
          <w:bottom w:val="single" w:sz="6" w:space="1" w:color="auto"/>
        </w:pBdr>
      </w:pPr>
    </w:p>
    <w:p w:rsidR="00586956" w:rsidRDefault="00586956" w:rsidP="008D3F52">
      <w:pPr>
        <w:pBdr>
          <w:bottom w:val="single" w:sz="6" w:space="1" w:color="auto"/>
        </w:pBdr>
      </w:pPr>
    </w:p>
    <w:p w:rsidR="00586956" w:rsidRDefault="00586956" w:rsidP="008D3F52">
      <w:pPr>
        <w:pBdr>
          <w:bottom w:val="single" w:sz="6" w:space="1" w:color="auto"/>
        </w:pBdr>
      </w:pPr>
    </w:p>
    <w:p w:rsidR="00586956" w:rsidRDefault="00586956" w:rsidP="008D3F52">
      <w:pPr>
        <w:pBdr>
          <w:bottom w:val="single" w:sz="6" w:space="1" w:color="auto"/>
        </w:pBdr>
      </w:pPr>
    </w:p>
    <w:p w:rsidR="00586956" w:rsidRDefault="00586956" w:rsidP="008D3F52">
      <w:pPr>
        <w:pBdr>
          <w:bottom w:val="single" w:sz="6" w:space="1" w:color="auto"/>
        </w:pBdr>
      </w:pPr>
    </w:p>
    <w:p w:rsidR="00586956" w:rsidRDefault="00586956" w:rsidP="008D3F52">
      <w:pPr>
        <w:pBdr>
          <w:bottom w:val="single" w:sz="6" w:space="1" w:color="auto"/>
        </w:pBdr>
      </w:pPr>
    </w:p>
    <w:p w:rsidR="00586956" w:rsidRDefault="00586956" w:rsidP="008D3F52">
      <w:pPr>
        <w:pBdr>
          <w:bottom w:val="single" w:sz="6" w:space="1" w:color="auto"/>
        </w:pBdr>
      </w:pPr>
    </w:p>
    <w:p w:rsidR="00586956" w:rsidRDefault="00586956" w:rsidP="008D3F52">
      <w:pPr>
        <w:pBdr>
          <w:bottom w:val="single" w:sz="6" w:space="1" w:color="auto"/>
        </w:pBdr>
      </w:pPr>
    </w:p>
    <w:p w:rsidR="00586956" w:rsidRDefault="00586956" w:rsidP="008D3F52">
      <w:pPr>
        <w:pBdr>
          <w:bottom w:val="single" w:sz="6" w:space="1" w:color="auto"/>
        </w:pBdr>
      </w:pPr>
    </w:p>
    <w:p w:rsidR="00586956" w:rsidRDefault="00586956" w:rsidP="008D3F52">
      <w:pPr>
        <w:pBdr>
          <w:bottom w:val="single" w:sz="6" w:space="1" w:color="auto"/>
        </w:pBdr>
      </w:pPr>
    </w:p>
    <w:p w:rsidR="00586956" w:rsidRPr="00A61C3F" w:rsidRDefault="00586956" w:rsidP="008D3F52">
      <w:pPr>
        <w:pBdr>
          <w:bottom w:val="single" w:sz="6" w:space="1" w:color="auto"/>
        </w:pBdr>
      </w:pPr>
    </w:p>
    <w:p w:rsidR="008D3F52" w:rsidRPr="00A61C3F" w:rsidRDefault="008D3F52" w:rsidP="008D3F52">
      <w:pPr>
        <w:autoSpaceDE w:val="0"/>
        <w:autoSpaceDN w:val="0"/>
        <w:adjustRightInd w:val="0"/>
        <w:rPr>
          <w:b/>
          <w:sz w:val="28"/>
        </w:rPr>
      </w:pPr>
    </w:p>
    <w:p w:rsidR="008D3F52" w:rsidRPr="00A61C3F" w:rsidRDefault="008D3F52" w:rsidP="008D3F52">
      <w:pPr>
        <w:autoSpaceDE w:val="0"/>
        <w:autoSpaceDN w:val="0"/>
        <w:adjustRightInd w:val="0"/>
        <w:rPr>
          <w:b/>
          <w:sz w:val="28"/>
        </w:rPr>
      </w:pPr>
      <w:r w:rsidRPr="00A61C3F">
        <w:rPr>
          <w:b/>
          <w:sz w:val="28"/>
        </w:rPr>
        <w:t>1. Obecné informace o organizaci</w:t>
      </w:r>
    </w:p>
    <w:p w:rsidR="008D3F52" w:rsidRPr="00B64588" w:rsidRDefault="008D3F52" w:rsidP="008D3F52">
      <w:pPr>
        <w:autoSpaceDE w:val="0"/>
        <w:autoSpaceDN w:val="0"/>
        <w:adjustRightInd w:val="0"/>
      </w:pPr>
      <w:r w:rsidRPr="00B64588">
        <w:t xml:space="preserve">Název účetní jednotky: </w:t>
      </w:r>
      <w:proofErr w:type="spellStart"/>
      <w:r w:rsidRPr="00B64588">
        <w:rPr>
          <w:rFonts w:eastAsia="Arial Unicode MS"/>
        </w:rPr>
        <w:t>Sound</w:t>
      </w:r>
      <w:proofErr w:type="spellEnd"/>
      <w:r w:rsidRPr="00B64588">
        <w:rPr>
          <w:rFonts w:eastAsia="Arial Unicode MS"/>
        </w:rPr>
        <w:t xml:space="preserve"> &amp; </w:t>
      </w:r>
      <w:proofErr w:type="spellStart"/>
      <w:r w:rsidRPr="00B64588">
        <w:rPr>
          <w:rFonts w:eastAsia="Arial Unicode MS"/>
        </w:rPr>
        <w:t>Joy</w:t>
      </w:r>
      <w:proofErr w:type="spellEnd"/>
      <w:r w:rsidRPr="00B64588">
        <w:rPr>
          <w:rFonts w:eastAsia="Arial Unicode MS"/>
        </w:rPr>
        <w:t xml:space="preserve">, </w:t>
      </w:r>
      <w:proofErr w:type="spellStart"/>
      <w:r w:rsidRPr="00B64588">
        <w:rPr>
          <w:rFonts w:eastAsia="Arial Unicode MS"/>
        </w:rPr>
        <w:t>z.s</w:t>
      </w:r>
      <w:proofErr w:type="spellEnd"/>
      <w:r w:rsidRPr="00B64588">
        <w:rPr>
          <w:rFonts w:eastAsia="Arial Unicode MS"/>
        </w:rPr>
        <w:t>.</w:t>
      </w:r>
    </w:p>
    <w:p w:rsidR="008D3F52" w:rsidRPr="00B64588" w:rsidRDefault="008D3F52" w:rsidP="008D3F52">
      <w:pPr>
        <w:rPr>
          <w:color w:val="000000"/>
        </w:rPr>
      </w:pPr>
      <w:r w:rsidRPr="00B64588">
        <w:t>Sídlo: Sarajevská 1051/10, Vinohrady, Praha 2, 120 00</w:t>
      </w:r>
    </w:p>
    <w:p w:rsidR="008D3F52" w:rsidRPr="00B64588" w:rsidRDefault="008D3F52" w:rsidP="008D3F52">
      <w:pPr>
        <w:rPr>
          <w:color w:val="000000"/>
        </w:rPr>
      </w:pPr>
      <w:r w:rsidRPr="00B64588">
        <w:t>IČ: 06848842</w:t>
      </w:r>
      <w:r w:rsidRPr="00B64588">
        <w:tab/>
      </w:r>
    </w:p>
    <w:p w:rsidR="008D3F52" w:rsidRPr="00B64588" w:rsidRDefault="008D3F52" w:rsidP="008D3F52">
      <w:pPr>
        <w:autoSpaceDE w:val="0"/>
        <w:autoSpaceDN w:val="0"/>
        <w:adjustRightInd w:val="0"/>
      </w:pPr>
      <w:r w:rsidRPr="00B64588">
        <w:t>Právní forma: spolek</w:t>
      </w:r>
    </w:p>
    <w:p w:rsidR="008D3F52" w:rsidRPr="00A61C3F" w:rsidRDefault="008D3F52" w:rsidP="008D3F52">
      <w:pPr>
        <w:rPr>
          <w:color w:val="333333"/>
        </w:rPr>
      </w:pPr>
      <w:r w:rsidRPr="00B64588">
        <w:t xml:space="preserve">Spisová značka: </w:t>
      </w:r>
      <w:r w:rsidR="00B72DD8" w:rsidRPr="00B64588">
        <w:rPr>
          <w:color w:val="000000"/>
          <w:shd w:val="clear" w:color="auto" w:fill="FFFFFF"/>
        </w:rPr>
        <w:t>L 69931 vedená u Městského soudu v Praze</w:t>
      </w:r>
    </w:p>
    <w:p w:rsidR="00D325DE" w:rsidRPr="00A61C3F" w:rsidRDefault="00D325DE" w:rsidP="00D325DE">
      <w:pPr>
        <w:pStyle w:val="Podnadpis"/>
        <w:spacing w:before="0"/>
        <w:jc w:val="left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D325DE" w:rsidRPr="00A61C3F" w:rsidRDefault="00D325DE" w:rsidP="00D325DE">
      <w:pPr>
        <w:pStyle w:val="Podnadpis"/>
        <w:spacing w:before="0"/>
        <w:jc w:val="left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:rsidR="00D325DE" w:rsidRPr="00586956" w:rsidRDefault="00586956" w:rsidP="00586956">
      <w:pPr>
        <w:pStyle w:val="Podnadpis"/>
        <w:spacing w:before="0"/>
        <w:jc w:val="lef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8695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2. </w:t>
      </w:r>
      <w:r w:rsidR="00D325DE" w:rsidRPr="0058695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Historie a poslání</w:t>
      </w:r>
    </w:p>
    <w:p w:rsidR="00D325DE" w:rsidRPr="00A61C3F" w:rsidRDefault="00D325DE" w:rsidP="00586956">
      <w:pPr>
        <w:pStyle w:val="Body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A61C3F">
        <w:rPr>
          <w:rFonts w:ascii="Times New Roman" w:eastAsia="Arial Unicode MS" w:hAnsi="Times New Roman" w:cs="Times New Roman"/>
          <w:sz w:val="24"/>
          <w:szCs w:val="24"/>
        </w:rPr>
        <w:t xml:space="preserve">Spolek </w:t>
      </w:r>
      <w:proofErr w:type="spellStart"/>
      <w:r w:rsidRPr="00A61C3F">
        <w:rPr>
          <w:rFonts w:ascii="Times New Roman" w:eastAsia="Arial Unicode MS" w:hAnsi="Times New Roman" w:cs="Times New Roman"/>
          <w:sz w:val="24"/>
          <w:szCs w:val="24"/>
        </w:rPr>
        <w:t>Sound</w:t>
      </w:r>
      <w:proofErr w:type="spellEnd"/>
      <w:r w:rsidRPr="00A61C3F">
        <w:rPr>
          <w:rFonts w:ascii="Times New Roman" w:eastAsia="Arial Unicode MS" w:hAnsi="Times New Roman" w:cs="Times New Roman"/>
          <w:sz w:val="24"/>
          <w:szCs w:val="24"/>
        </w:rPr>
        <w:t xml:space="preserve"> &amp; </w:t>
      </w:r>
      <w:proofErr w:type="spellStart"/>
      <w:r w:rsidRPr="00A61C3F">
        <w:rPr>
          <w:rFonts w:ascii="Times New Roman" w:eastAsia="Arial Unicode MS" w:hAnsi="Times New Roman" w:cs="Times New Roman"/>
          <w:sz w:val="24"/>
          <w:szCs w:val="24"/>
        </w:rPr>
        <w:t>Joy</w:t>
      </w:r>
      <w:proofErr w:type="spellEnd"/>
      <w:r w:rsidRPr="00A61C3F">
        <w:rPr>
          <w:rFonts w:ascii="Times New Roman" w:eastAsia="Arial Unicode MS" w:hAnsi="Times New Roman" w:cs="Times New Roman"/>
          <w:sz w:val="24"/>
          <w:szCs w:val="24"/>
        </w:rPr>
        <w:t xml:space="preserve">, </w:t>
      </w:r>
      <w:proofErr w:type="spellStart"/>
      <w:r w:rsidRPr="00A61C3F">
        <w:rPr>
          <w:rFonts w:ascii="Times New Roman" w:eastAsia="Arial Unicode MS" w:hAnsi="Times New Roman" w:cs="Times New Roman"/>
          <w:sz w:val="24"/>
          <w:szCs w:val="24"/>
        </w:rPr>
        <w:t>z.s</w:t>
      </w:r>
      <w:proofErr w:type="spellEnd"/>
      <w:r w:rsidRPr="00A61C3F">
        <w:rPr>
          <w:rFonts w:ascii="Times New Roman" w:eastAsia="Arial Unicode MS" w:hAnsi="Times New Roman" w:cs="Times New Roman"/>
          <w:sz w:val="24"/>
          <w:szCs w:val="24"/>
        </w:rPr>
        <w:t>. vznikl 7. března 2018 v Praze, za účelem organizace kulturních a hudebních akcí, workshopů a dalších aktivit převážně pro školy, děti, seniory, znevýhodněné skupiny obyvatel, ale i pro širokou veřejnost.</w:t>
      </w:r>
    </w:p>
    <w:p w:rsidR="00D325DE" w:rsidRDefault="00D325DE" w:rsidP="00586956">
      <w:pPr>
        <w:pStyle w:val="Body"/>
        <w:spacing w:after="0" w:line="240" w:lineRule="auto"/>
        <w:ind w:firstLine="0"/>
        <w:rPr>
          <w:rFonts w:ascii="Times New Roman" w:eastAsia="Arial Unicode MS" w:hAnsi="Times New Roman" w:cs="Times New Roman"/>
          <w:sz w:val="24"/>
          <w:szCs w:val="24"/>
        </w:rPr>
      </w:pPr>
      <w:r w:rsidRPr="00A61C3F">
        <w:rPr>
          <w:rFonts w:ascii="Times New Roman" w:eastAsia="Arial Unicode MS" w:hAnsi="Times New Roman" w:cs="Times New Roman"/>
          <w:sz w:val="24"/>
          <w:szCs w:val="24"/>
        </w:rPr>
        <w:t>Cílem je tedy pořádání kulturně společenských akcí, bubenických workshopů, vzdělávání všech, bez rozdílu věku, pohlaví či politického a náboženského vyznání.</w:t>
      </w:r>
    </w:p>
    <w:p w:rsidR="00586956" w:rsidRDefault="00586956" w:rsidP="00586956">
      <w:pPr>
        <w:pStyle w:val="Body"/>
        <w:spacing w:after="0" w:line="240" w:lineRule="auto"/>
        <w:ind w:firstLine="0"/>
        <w:rPr>
          <w:rFonts w:ascii="Times New Roman" w:eastAsia="Arial Unicode MS" w:hAnsi="Times New Roman" w:cs="Times New Roman"/>
          <w:sz w:val="24"/>
          <w:szCs w:val="24"/>
        </w:rPr>
      </w:pPr>
    </w:p>
    <w:p w:rsidR="00586956" w:rsidRDefault="00586956" w:rsidP="00586956">
      <w:pPr>
        <w:pStyle w:val="Body"/>
        <w:spacing w:after="0" w:line="240" w:lineRule="auto"/>
        <w:ind w:firstLine="0"/>
        <w:rPr>
          <w:rFonts w:ascii="Times New Roman" w:eastAsia="Arial Unicode MS" w:hAnsi="Times New Roman" w:cs="Times New Roman"/>
          <w:sz w:val="24"/>
          <w:szCs w:val="24"/>
        </w:rPr>
      </w:pPr>
    </w:p>
    <w:p w:rsidR="00586956" w:rsidRPr="00A61C3F" w:rsidRDefault="00586956" w:rsidP="00586956">
      <w:pPr>
        <w:autoSpaceDE w:val="0"/>
        <w:autoSpaceDN w:val="0"/>
        <w:adjustRightInd w:val="0"/>
        <w:rPr>
          <w:b/>
          <w:sz w:val="28"/>
        </w:rPr>
      </w:pPr>
      <w:r>
        <w:rPr>
          <w:b/>
          <w:sz w:val="28"/>
        </w:rPr>
        <w:t xml:space="preserve">3. </w:t>
      </w:r>
      <w:r w:rsidRPr="00A61C3F">
        <w:rPr>
          <w:b/>
          <w:sz w:val="28"/>
        </w:rPr>
        <w:t>Struktura organizace</w:t>
      </w:r>
    </w:p>
    <w:p w:rsidR="00586956" w:rsidRPr="00B72DD8" w:rsidRDefault="00586956" w:rsidP="00586956">
      <w:pPr>
        <w:autoSpaceDE w:val="0"/>
        <w:autoSpaceDN w:val="0"/>
        <w:adjustRightInd w:val="0"/>
      </w:pPr>
      <w:r w:rsidRPr="00B72DD8">
        <w:t xml:space="preserve">Nejvyšším orgánem </w:t>
      </w:r>
      <w:proofErr w:type="spellStart"/>
      <w:r w:rsidRPr="00B72DD8">
        <w:t>Sound</w:t>
      </w:r>
      <w:proofErr w:type="spellEnd"/>
      <w:r w:rsidRPr="00B72DD8">
        <w:t xml:space="preserve"> &amp; </w:t>
      </w:r>
      <w:proofErr w:type="spellStart"/>
      <w:r w:rsidRPr="00B72DD8">
        <w:t>Joy</w:t>
      </w:r>
      <w:proofErr w:type="spellEnd"/>
      <w:r w:rsidRPr="00B72DD8">
        <w:t xml:space="preserve"> z. s. je členská schůze. Nejvyšším výkonným orgánem je předseda spolku. </w:t>
      </w:r>
    </w:p>
    <w:p w:rsidR="00586956" w:rsidRPr="00B72DD8" w:rsidRDefault="00586956" w:rsidP="00586956">
      <w:pPr>
        <w:pStyle w:val="Body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2DD8">
        <w:rPr>
          <w:rFonts w:ascii="Times New Roman" w:hAnsi="Times New Roman" w:cs="Times New Roman"/>
          <w:sz w:val="24"/>
          <w:szCs w:val="24"/>
        </w:rPr>
        <w:t>Statutárním orgánem je předseda Zbyněk Krupa.</w:t>
      </w:r>
    </w:p>
    <w:p w:rsidR="00586956" w:rsidRPr="00B72DD8" w:rsidRDefault="00586956" w:rsidP="00586956">
      <w:pPr>
        <w:pStyle w:val="Body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2DD8">
        <w:rPr>
          <w:rFonts w:ascii="Times New Roman" w:eastAsia="Times New Roman" w:hAnsi="Times New Roman" w:cs="Times New Roman"/>
          <w:sz w:val="24"/>
          <w:szCs w:val="24"/>
        </w:rPr>
        <w:t>Orgány spolku jsou: členská schůze, předseda, místopředseda.</w:t>
      </w:r>
    </w:p>
    <w:p w:rsidR="00586956" w:rsidRDefault="00586956" w:rsidP="00586956">
      <w:pPr>
        <w:autoSpaceDE w:val="0"/>
        <w:autoSpaceDN w:val="0"/>
        <w:adjustRightInd w:val="0"/>
      </w:pPr>
      <w:proofErr w:type="spellStart"/>
      <w:r w:rsidRPr="00B72DD8">
        <w:t>Sound</w:t>
      </w:r>
      <w:proofErr w:type="spellEnd"/>
      <w:r w:rsidRPr="00B72DD8">
        <w:t xml:space="preserve"> &amp; </w:t>
      </w:r>
      <w:proofErr w:type="spellStart"/>
      <w:r w:rsidRPr="00B72DD8">
        <w:t>Joy</w:t>
      </w:r>
      <w:proofErr w:type="spellEnd"/>
      <w:r w:rsidRPr="00B72DD8">
        <w:t xml:space="preserve"> z. s. nemá žádné pobočné spolky.</w:t>
      </w:r>
    </w:p>
    <w:p w:rsidR="00586956" w:rsidRPr="00B72DD8" w:rsidRDefault="00586956" w:rsidP="00586956">
      <w:pPr>
        <w:autoSpaceDE w:val="0"/>
        <w:autoSpaceDN w:val="0"/>
        <w:adjustRightInd w:val="0"/>
      </w:pPr>
    </w:p>
    <w:p w:rsidR="00586956" w:rsidRPr="00A61C3F" w:rsidRDefault="00586956" w:rsidP="00586956">
      <w:pPr>
        <w:autoSpaceDE w:val="0"/>
        <w:autoSpaceDN w:val="0"/>
        <w:adjustRightInd w:val="0"/>
        <w:rPr>
          <w:b/>
          <w:sz w:val="28"/>
        </w:rPr>
      </w:pPr>
    </w:p>
    <w:p w:rsidR="00586956" w:rsidRPr="00586956" w:rsidRDefault="00586956" w:rsidP="00586956">
      <w:pPr>
        <w:autoSpaceDE w:val="0"/>
        <w:autoSpaceDN w:val="0"/>
        <w:adjustRightInd w:val="0"/>
        <w:rPr>
          <w:b/>
          <w:sz w:val="28"/>
        </w:rPr>
      </w:pPr>
      <w:r w:rsidRPr="00586956">
        <w:rPr>
          <w:b/>
          <w:sz w:val="28"/>
        </w:rPr>
        <w:t>4. Členská základna</w:t>
      </w:r>
    </w:p>
    <w:p w:rsidR="00586956" w:rsidRPr="00586956" w:rsidRDefault="00586956" w:rsidP="00586956">
      <w:pPr>
        <w:autoSpaceDE w:val="0"/>
        <w:autoSpaceDN w:val="0"/>
        <w:adjustRightInd w:val="0"/>
      </w:pPr>
      <w:proofErr w:type="spellStart"/>
      <w:r w:rsidRPr="00A61C3F">
        <w:rPr>
          <w:sz w:val="27"/>
          <w:szCs w:val="27"/>
        </w:rPr>
        <w:t>Sound</w:t>
      </w:r>
      <w:proofErr w:type="spellEnd"/>
      <w:r w:rsidRPr="00A61C3F">
        <w:rPr>
          <w:sz w:val="27"/>
          <w:szCs w:val="27"/>
        </w:rPr>
        <w:t xml:space="preserve"> &amp; </w:t>
      </w:r>
      <w:proofErr w:type="spellStart"/>
      <w:r w:rsidRPr="00A61C3F">
        <w:rPr>
          <w:sz w:val="27"/>
          <w:szCs w:val="27"/>
        </w:rPr>
        <w:t>Joy</w:t>
      </w:r>
      <w:proofErr w:type="spellEnd"/>
      <w:r w:rsidRPr="00A61C3F">
        <w:rPr>
          <w:sz w:val="27"/>
          <w:szCs w:val="27"/>
        </w:rPr>
        <w:t xml:space="preserve"> z. s.</w:t>
      </w:r>
      <w:r w:rsidRPr="00A61C3F">
        <w:t xml:space="preserve"> evidoval na konci sledovaného období </w:t>
      </w:r>
      <w:r w:rsidRPr="00586956">
        <w:t>3 členy.</w:t>
      </w:r>
    </w:p>
    <w:p w:rsidR="00586956" w:rsidRDefault="00586956" w:rsidP="00586956">
      <w:pPr>
        <w:pStyle w:val="Body"/>
        <w:spacing w:after="0" w:line="240" w:lineRule="auto"/>
        <w:ind w:firstLine="0"/>
        <w:rPr>
          <w:rFonts w:ascii="Times New Roman" w:eastAsia="Arial Unicode MS" w:hAnsi="Times New Roman" w:cs="Times New Roman"/>
          <w:sz w:val="24"/>
          <w:szCs w:val="24"/>
        </w:rPr>
      </w:pPr>
    </w:p>
    <w:p w:rsidR="00586956" w:rsidRPr="00A61C3F" w:rsidRDefault="00586956" w:rsidP="00586956">
      <w:pPr>
        <w:pStyle w:val="Body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25DE" w:rsidRPr="00A61C3F" w:rsidRDefault="00586956" w:rsidP="00586956">
      <w:pPr>
        <w:autoSpaceDE w:val="0"/>
        <w:autoSpaceDN w:val="0"/>
        <w:adjustRightInd w:val="0"/>
        <w:ind w:left="28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5. </w:t>
      </w:r>
      <w:r w:rsidR="00D325DE" w:rsidRPr="00A61C3F">
        <w:rPr>
          <w:b/>
          <w:bCs/>
          <w:sz w:val="28"/>
          <w:szCs w:val="28"/>
        </w:rPr>
        <w:t>Hlavní a vedlejší činnost organizace</w:t>
      </w:r>
    </w:p>
    <w:p w:rsidR="00D325DE" w:rsidRPr="00B64588" w:rsidRDefault="00D325DE" w:rsidP="00586956">
      <w:pPr>
        <w:spacing w:before="280" w:after="280"/>
        <w:ind w:left="284"/>
      </w:pPr>
      <w:proofErr w:type="spellStart"/>
      <w:r w:rsidRPr="00B64588">
        <w:t>Sound</w:t>
      </w:r>
      <w:proofErr w:type="spellEnd"/>
      <w:r w:rsidRPr="00B64588">
        <w:t xml:space="preserve"> &amp; </w:t>
      </w:r>
      <w:proofErr w:type="spellStart"/>
      <w:r w:rsidRPr="00B64588">
        <w:t>Joy</w:t>
      </w:r>
      <w:proofErr w:type="spellEnd"/>
      <w:r w:rsidRPr="00B64588">
        <w:t xml:space="preserve"> z. s. je samosprávná, dobrovolná, nepolitická a nezisková organizace, založená za účelem naplňování společného zájmu, kterým je práce s dětmi a mládeží, se znevýhodněnými skupinami, zejména seniory a dlouhodobě nemocnými a dalšími skupinami obyvatel.</w:t>
      </w:r>
    </w:p>
    <w:p w:rsidR="00D325DE" w:rsidRPr="00B64588" w:rsidRDefault="00D325DE" w:rsidP="00586956">
      <w:pPr>
        <w:ind w:left="284"/>
        <w:rPr>
          <w:b/>
          <w:bCs/>
        </w:rPr>
      </w:pPr>
      <w:r w:rsidRPr="00B64588">
        <w:rPr>
          <w:b/>
          <w:bCs/>
        </w:rPr>
        <w:t>Posláním spolku je zejména:</w:t>
      </w:r>
    </w:p>
    <w:p w:rsidR="00D325DE" w:rsidRPr="00B64588" w:rsidRDefault="00D325DE" w:rsidP="00586956">
      <w:pPr>
        <w:pStyle w:val="Odstavecseseznamem"/>
        <w:numPr>
          <w:ilvl w:val="0"/>
          <w:numId w:val="9"/>
        </w:numPr>
        <w:spacing w:before="280"/>
      </w:pPr>
      <w:r w:rsidRPr="00B64588">
        <w:t>vzdělávací činnost v oblasti hudby a zdraví</w:t>
      </w:r>
    </w:p>
    <w:p w:rsidR="00D325DE" w:rsidRPr="00B64588" w:rsidRDefault="00D325DE" w:rsidP="00586956">
      <w:pPr>
        <w:pStyle w:val="Odstavecseseznamem"/>
        <w:numPr>
          <w:ilvl w:val="0"/>
          <w:numId w:val="9"/>
        </w:numPr>
      </w:pPr>
      <w:r w:rsidRPr="00B64588">
        <w:t>podpora vzdělávání dětí z dětských domovů a škol</w:t>
      </w:r>
    </w:p>
    <w:p w:rsidR="00D325DE" w:rsidRPr="00B64588" w:rsidRDefault="00D325DE" w:rsidP="00586956">
      <w:pPr>
        <w:pStyle w:val="Odstavecseseznamem"/>
        <w:numPr>
          <w:ilvl w:val="0"/>
          <w:numId w:val="9"/>
        </w:numPr>
      </w:pPr>
      <w:r w:rsidRPr="00B64588">
        <w:t>pořádání kulturních a vzdělávacích akcí</w:t>
      </w:r>
    </w:p>
    <w:p w:rsidR="00D325DE" w:rsidRPr="00B64588" w:rsidRDefault="00D325DE" w:rsidP="00586956">
      <w:pPr>
        <w:pStyle w:val="Odstavecseseznamem"/>
        <w:numPr>
          <w:ilvl w:val="0"/>
          <w:numId w:val="9"/>
        </w:numPr>
      </w:pPr>
      <w:r w:rsidRPr="00B64588">
        <w:t>pořádání a organizace charitativních akcí</w:t>
      </w:r>
    </w:p>
    <w:p w:rsidR="00D325DE" w:rsidRPr="00B64588" w:rsidRDefault="00D325DE" w:rsidP="00586956">
      <w:pPr>
        <w:pStyle w:val="Odstavecseseznamem"/>
        <w:numPr>
          <w:ilvl w:val="0"/>
          <w:numId w:val="9"/>
        </w:numPr>
      </w:pPr>
      <w:r w:rsidRPr="00B64588">
        <w:t>posílení sociálních vztahů v kolektivech dětí, mládeže i dospělých</w:t>
      </w:r>
    </w:p>
    <w:p w:rsidR="00D325DE" w:rsidRPr="00B64588" w:rsidRDefault="00D325DE" w:rsidP="00586956">
      <w:pPr>
        <w:pStyle w:val="Odstavecseseznamem"/>
        <w:numPr>
          <w:ilvl w:val="0"/>
          <w:numId w:val="9"/>
        </w:numPr>
      </w:pPr>
      <w:r w:rsidRPr="00B64588">
        <w:t xml:space="preserve">propagace zdravého životního stylu a zdravé výživy </w:t>
      </w:r>
    </w:p>
    <w:p w:rsidR="00D325DE" w:rsidRPr="00B64588" w:rsidRDefault="00D325DE" w:rsidP="00586956">
      <w:pPr>
        <w:pStyle w:val="Odstavecseseznamem"/>
        <w:numPr>
          <w:ilvl w:val="0"/>
          <w:numId w:val="9"/>
        </w:numPr>
      </w:pPr>
      <w:r w:rsidRPr="00B64588">
        <w:t>spolupráce s dětskými domovy, školami, léčebnami a domovy pro seniory</w:t>
      </w:r>
    </w:p>
    <w:p w:rsidR="00D325DE" w:rsidRPr="00B64588" w:rsidRDefault="00D325DE" w:rsidP="00586956">
      <w:pPr>
        <w:pStyle w:val="Odstavecseseznamem"/>
        <w:numPr>
          <w:ilvl w:val="0"/>
          <w:numId w:val="9"/>
        </w:numPr>
      </w:pPr>
      <w:r w:rsidRPr="00B64588">
        <w:t>podpora projektů, institucí a jednotlivců v oblasti hudby, vzdělávání a posilování odolnosti vůči stresové zátěži</w:t>
      </w:r>
    </w:p>
    <w:p w:rsidR="00D325DE" w:rsidRPr="00B64588" w:rsidRDefault="00D325DE" w:rsidP="00586956">
      <w:pPr>
        <w:pStyle w:val="Odstavecseseznamem"/>
        <w:numPr>
          <w:ilvl w:val="0"/>
          <w:numId w:val="9"/>
        </w:numPr>
      </w:pPr>
      <w:r w:rsidRPr="00B64588">
        <w:t>zapojování se komunálních aktivit (sport, ekologie apod.)</w:t>
      </w:r>
    </w:p>
    <w:p w:rsidR="00D325DE" w:rsidRPr="00B64588" w:rsidRDefault="00D325DE" w:rsidP="00586956">
      <w:pPr>
        <w:pStyle w:val="Odstavecseseznamem"/>
        <w:numPr>
          <w:ilvl w:val="0"/>
          <w:numId w:val="9"/>
        </w:numPr>
        <w:spacing w:after="280"/>
      </w:pPr>
      <w:r w:rsidRPr="00B64588">
        <w:t>vydávání CD, DVD, kniha audiovizuálních nahrávek</w:t>
      </w:r>
    </w:p>
    <w:p w:rsidR="008D3F52" w:rsidRPr="00A61C3F" w:rsidRDefault="008D3F52" w:rsidP="00586956">
      <w:pPr>
        <w:autoSpaceDE w:val="0"/>
        <w:autoSpaceDN w:val="0"/>
        <w:adjustRightInd w:val="0"/>
        <w:ind w:left="284"/>
        <w:rPr>
          <w:b/>
        </w:rPr>
      </w:pPr>
    </w:p>
    <w:p w:rsidR="008D3F52" w:rsidRPr="00A61C3F" w:rsidRDefault="008D3F52" w:rsidP="00586956">
      <w:pPr>
        <w:pStyle w:val="Podnadpis"/>
        <w:spacing w:before="0"/>
        <w:ind w:left="284"/>
        <w:jc w:val="left"/>
        <w:rPr>
          <w:rFonts w:ascii="Times New Roman" w:hAnsi="Times New Roman" w:cs="Times New Roman"/>
          <w:color w:val="000000" w:themeColor="text1"/>
        </w:rPr>
      </w:pPr>
    </w:p>
    <w:bookmarkEnd w:id="1"/>
    <w:p w:rsidR="00946F6A" w:rsidRPr="00A61C3F" w:rsidRDefault="00946F6A" w:rsidP="00586956">
      <w:pPr>
        <w:pStyle w:val="Body"/>
        <w:ind w:left="284" w:firstLine="0"/>
        <w:rPr>
          <w:rFonts w:ascii="Times New Roman" w:hAnsi="Times New Roman" w:cs="Times New Roman"/>
          <w:sz w:val="32"/>
          <w:szCs w:val="32"/>
        </w:rPr>
      </w:pPr>
    </w:p>
    <w:p w:rsidR="008D3F52" w:rsidRPr="00A61C3F" w:rsidRDefault="008D3F52" w:rsidP="00586956">
      <w:pPr>
        <w:autoSpaceDE w:val="0"/>
        <w:autoSpaceDN w:val="0"/>
        <w:adjustRightInd w:val="0"/>
        <w:ind w:left="284"/>
        <w:rPr>
          <w:b/>
          <w:sz w:val="28"/>
        </w:rPr>
      </w:pPr>
    </w:p>
    <w:p w:rsidR="00B64588" w:rsidRDefault="00B64588" w:rsidP="00946F6A">
      <w:pPr>
        <w:pStyle w:val="Body2"/>
        <w:rPr>
          <w:rFonts w:ascii="Times New Roman" w:hAnsi="Times New Roman" w:cs="Times New Roman"/>
          <w:sz w:val="24"/>
          <w:szCs w:val="24"/>
        </w:rPr>
      </w:pPr>
    </w:p>
    <w:p w:rsidR="00C06A2D" w:rsidRPr="00A61C3F" w:rsidRDefault="00586956" w:rsidP="00946F6A">
      <w:pPr>
        <w:pStyle w:val="Body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6. </w:t>
      </w:r>
      <w:r w:rsidR="00C06A2D" w:rsidRPr="00A61C3F">
        <w:rPr>
          <w:rFonts w:ascii="Times New Roman" w:hAnsi="Times New Roman" w:cs="Times New Roman"/>
          <w:b/>
          <w:bCs/>
          <w:sz w:val="28"/>
          <w:szCs w:val="28"/>
        </w:rPr>
        <w:t>PROJEKTY</w:t>
      </w:r>
    </w:p>
    <w:p w:rsidR="00946F6A" w:rsidRPr="00A61C3F" w:rsidRDefault="00946F6A" w:rsidP="00C06A2D">
      <w:pPr>
        <w:pStyle w:val="Body2"/>
        <w:spacing w:after="0"/>
        <w:rPr>
          <w:rFonts w:ascii="Times New Roman" w:hAnsi="Times New Roman" w:cs="Times New Roman"/>
        </w:rPr>
      </w:pPr>
    </w:p>
    <w:p w:rsidR="00946F6A" w:rsidRPr="00A61C3F" w:rsidRDefault="00E0649B" w:rsidP="00E0649B">
      <w:pPr>
        <w:pStyle w:val="Body"/>
        <w:spacing w:after="0"/>
        <w:ind w:firstLine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</w:t>
      </w:r>
      <w:r w:rsidR="00946F6A" w:rsidRPr="00A61C3F">
        <w:rPr>
          <w:rFonts w:ascii="Times New Roman" w:hAnsi="Times New Roman" w:cs="Times New Roman"/>
          <w:b/>
          <w:bCs/>
        </w:rPr>
        <w:t>Bubny do škol</w:t>
      </w:r>
    </w:p>
    <w:p w:rsidR="00946F6A" w:rsidRPr="00A61C3F" w:rsidRDefault="00946F6A" w:rsidP="00E0649B">
      <w:pPr>
        <w:pStyle w:val="Body2"/>
        <w:spacing w:after="0" w:line="360" w:lineRule="auto"/>
        <w:ind w:left="426"/>
        <w:rPr>
          <w:rFonts w:ascii="Times New Roman" w:hAnsi="Times New Roman" w:cs="Times New Roman"/>
        </w:rPr>
      </w:pPr>
      <w:r w:rsidRPr="00A61C3F">
        <w:rPr>
          <w:rFonts w:ascii="Times New Roman" w:hAnsi="Times New Roman" w:cs="Times New Roman"/>
        </w:rPr>
        <w:t xml:space="preserve">Projekt Bubny do Škol založil zkušený lektor a facilitátor </w:t>
      </w:r>
      <w:proofErr w:type="spellStart"/>
      <w:r w:rsidRPr="00A61C3F">
        <w:rPr>
          <w:rFonts w:ascii="Times New Roman" w:hAnsi="Times New Roman" w:cs="Times New Roman"/>
        </w:rPr>
        <w:t>Tokhi</w:t>
      </w:r>
      <w:proofErr w:type="spellEnd"/>
      <w:r w:rsidRPr="00A61C3F">
        <w:rPr>
          <w:rFonts w:ascii="Times New Roman" w:hAnsi="Times New Roman" w:cs="Times New Roman"/>
        </w:rPr>
        <w:t xml:space="preserve">, bubeník a perkusista </w:t>
      </w:r>
      <w:proofErr w:type="spellStart"/>
      <w:r w:rsidRPr="00A61C3F">
        <w:rPr>
          <w:rFonts w:ascii="Times New Roman" w:hAnsi="Times New Roman" w:cs="Times New Roman"/>
        </w:rPr>
        <w:t>pů</w:t>
      </w:r>
      <w:r w:rsidRPr="00A61C3F">
        <w:rPr>
          <w:rFonts w:ascii="Times New Roman" w:hAnsi="Times New Roman" w:cs="Times New Roman"/>
          <w:lang w:val="es-ES_tradnl"/>
        </w:rPr>
        <w:t>sob</w:t>
      </w:r>
      <w:r w:rsidRPr="00A61C3F">
        <w:rPr>
          <w:rFonts w:ascii="Times New Roman" w:hAnsi="Times New Roman" w:cs="Times New Roman"/>
        </w:rPr>
        <w:t>ící</w:t>
      </w:r>
      <w:proofErr w:type="spellEnd"/>
      <w:r w:rsidRPr="00A61C3F">
        <w:rPr>
          <w:rFonts w:ascii="Times New Roman" w:hAnsi="Times New Roman" w:cs="Times New Roman"/>
        </w:rPr>
        <w:t xml:space="preserve"> na mezinárodní </w:t>
      </w:r>
      <w:proofErr w:type="spellStart"/>
      <w:r w:rsidRPr="00A61C3F">
        <w:rPr>
          <w:rFonts w:ascii="Times New Roman" w:hAnsi="Times New Roman" w:cs="Times New Roman"/>
          <w:lang w:val="de-DE"/>
        </w:rPr>
        <w:t>sc</w:t>
      </w:r>
      <w:proofErr w:type="spellEnd"/>
      <w:r w:rsidRPr="00A61C3F">
        <w:rPr>
          <w:rFonts w:ascii="Times New Roman" w:hAnsi="Times New Roman" w:cs="Times New Roman"/>
          <w:lang w:val="fr-FR"/>
        </w:rPr>
        <w:t>é</w:t>
      </w:r>
      <w:r w:rsidRPr="00A61C3F">
        <w:rPr>
          <w:rFonts w:ascii="Times New Roman" w:hAnsi="Times New Roman" w:cs="Times New Roman"/>
        </w:rPr>
        <w:t>ně. V ČR spolupracoval s nejlepšími umělci. Namátkou: Karel Gott, Pavel Šporcl, Laura a její tygři, Marek Ztracený</w:t>
      </w:r>
      <w:r w:rsidRPr="00A61C3F">
        <w:rPr>
          <w:rFonts w:ascii="Times New Roman" w:hAnsi="Times New Roman" w:cs="Times New Roman"/>
          <w:lang w:val="nl-NL"/>
        </w:rPr>
        <w:t xml:space="preserve">, Support Lesbiens, </w:t>
      </w:r>
      <w:r w:rsidR="00E0649B" w:rsidRPr="00A61C3F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587072" behindDoc="0" locked="0" layoutInCell="1" allowOverlap="1" wp14:anchorId="465A2326" wp14:editId="0B034771">
            <wp:simplePos x="0" y="0"/>
            <wp:positionH relativeFrom="margin">
              <wp:posOffset>304165</wp:posOffset>
            </wp:positionH>
            <wp:positionV relativeFrom="line">
              <wp:posOffset>372110</wp:posOffset>
            </wp:positionV>
            <wp:extent cx="3771900" cy="25527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bds4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55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C3F">
        <w:rPr>
          <w:rFonts w:ascii="Times New Roman" w:hAnsi="Times New Roman" w:cs="Times New Roman"/>
          <w:lang w:val="nl-NL"/>
        </w:rPr>
        <w:t>Vlasta R</w:t>
      </w:r>
      <w:r w:rsidRPr="00A61C3F">
        <w:rPr>
          <w:rFonts w:ascii="Times New Roman" w:hAnsi="Times New Roman" w:cs="Times New Roman"/>
          <w:lang w:val="fr-FR"/>
        </w:rPr>
        <w:t>é</w:t>
      </w:r>
      <w:r w:rsidRPr="00A61C3F">
        <w:rPr>
          <w:rFonts w:ascii="Times New Roman" w:hAnsi="Times New Roman" w:cs="Times New Roman"/>
        </w:rPr>
        <w:t>dl, Má</w:t>
      </w:r>
      <w:r w:rsidRPr="00A61C3F">
        <w:rPr>
          <w:rFonts w:ascii="Times New Roman" w:hAnsi="Times New Roman" w:cs="Times New Roman"/>
          <w:lang w:val="pt-PT"/>
        </w:rPr>
        <w:t>rio Bih</w:t>
      </w:r>
      <w:proofErr w:type="spellStart"/>
      <w:r w:rsidRPr="00A61C3F">
        <w:rPr>
          <w:rFonts w:ascii="Times New Roman" w:hAnsi="Times New Roman" w:cs="Times New Roman"/>
        </w:rPr>
        <w:t>ári</w:t>
      </w:r>
      <w:proofErr w:type="spellEnd"/>
      <w:r w:rsidRPr="00A61C3F">
        <w:rPr>
          <w:rFonts w:ascii="Times New Roman" w:hAnsi="Times New Roman" w:cs="Times New Roman"/>
        </w:rPr>
        <w:t xml:space="preserve">, </w:t>
      </w:r>
      <w:proofErr w:type="spellStart"/>
      <w:r w:rsidRPr="00A61C3F">
        <w:rPr>
          <w:rFonts w:ascii="Times New Roman" w:hAnsi="Times New Roman" w:cs="Times New Roman"/>
        </w:rPr>
        <w:t>Voxel</w:t>
      </w:r>
      <w:proofErr w:type="spellEnd"/>
      <w:r w:rsidRPr="00A61C3F">
        <w:rPr>
          <w:rFonts w:ascii="Times New Roman" w:hAnsi="Times New Roman" w:cs="Times New Roman"/>
        </w:rPr>
        <w:t xml:space="preserve"> a mnoho dalších.</w:t>
      </w:r>
    </w:p>
    <w:p w:rsidR="00946F6A" w:rsidRPr="00A61C3F" w:rsidRDefault="00946F6A" w:rsidP="00E0649B">
      <w:pPr>
        <w:pStyle w:val="Body2"/>
        <w:spacing w:after="0" w:line="360" w:lineRule="auto"/>
        <w:ind w:left="284"/>
        <w:rPr>
          <w:rFonts w:ascii="Times New Roman" w:hAnsi="Times New Roman" w:cs="Times New Roman"/>
        </w:rPr>
      </w:pPr>
      <w:r w:rsidRPr="00A61C3F">
        <w:rPr>
          <w:rFonts w:ascii="Times New Roman" w:hAnsi="Times New Roman" w:cs="Times New Roman"/>
        </w:rPr>
        <w:t xml:space="preserve">Tento workshop je určen převážně pro školy, dětské domovy a další instituce. Vychází z metody </w:t>
      </w:r>
      <w:proofErr w:type="spellStart"/>
      <w:r w:rsidRPr="00A61C3F">
        <w:rPr>
          <w:rFonts w:ascii="Times New Roman" w:hAnsi="Times New Roman" w:cs="Times New Roman"/>
        </w:rPr>
        <w:t>Drumcircle</w:t>
      </w:r>
      <w:proofErr w:type="spellEnd"/>
      <w:r w:rsidRPr="00A61C3F">
        <w:rPr>
          <w:rFonts w:ascii="Times New Roman" w:hAnsi="Times New Roman" w:cs="Times New Roman"/>
        </w:rPr>
        <w:t>, kdy je do interaktivního představení zapojeno až 1000 účastníků najednou.</w:t>
      </w:r>
    </w:p>
    <w:p w:rsidR="00946F6A" w:rsidRPr="00A61C3F" w:rsidRDefault="00946F6A" w:rsidP="00C06A2D">
      <w:pPr>
        <w:pStyle w:val="Body2"/>
        <w:spacing w:after="0" w:line="360" w:lineRule="auto"/>
        <w:rPr>
          <w:rFonts w:ascii="Times New Roman" w:hAnsi="Times New Roman" w:cs="Times New Roman"/>
        </w:rPr>
      </w:pPr>
      <w:proofErr w:type="spellStart"/>
      <w:r w:rsidRPr="00A61C3F">
        <w:rPr>
          <w:rFonts w:ascii="Times New Roman" w:hAnsi="Times New Roman" w:cs="Times New Roman"/>
        </w:rPr>
        <w:lastRenderedPageBreak/>
        <w:t>DrumCircle</w:t>
      </w:r>
      <w:proofErr w:type="spellEnd"/>
      <w:r w:rsidRPr="00A61C3F">
        <w:rPr>
          <w:rFonts w:ascii="Times New Roman" w:hAnsi="Times New Roman" w:cs="Times New Roman"/>
        </w:rPr>
        <w:t xml:space="preserve"> je interaktivní zábavná show, uvolnění a v neposlední řadě alternativní výuka ve formě skupinového bubnování. Žáci a pedagogové s pomocí lektora vytvoří hudební orchestr, jenž přechází do samotného vystoupení. </w:t>
      </w:r>
      <w:r w:rsidRPr="00A61C3F">
        <w:rPr>
          <w:rFonts w:ascii="Times New Roman" w:hAnsi="Times New Roman" w:cs="Times New Roman"/>
          <w:b/>
          <w:bCs/>
        </w:rPr>
        <w:t>Nejde ale primárně o rozvoj hudební výchovy,</w:t>
      </w:r>
      <w:r w:rsidRPr="00A61C3F">
        <w:rPr>
          <w:rFonts w:ascii="Times New Roman" w:hAnsi="Times New Roman" w:cs="Times New Roman"/>
        </w:rPr>
        <w:t> </w:t>
      </w:r>
      <w:r w:rsidRPr="00A61C3F">
        <w:rPr>
          <w:rFonts w:ascii="Times New Roman" w:hAnsi="Times New Roman" w:cs="Times New Roman"/>
          <w:b/>
          <w:bCs/>
        </w:rPr>
        <w:t>nýbrž o posílení sociálních vztahů</w:t>
      </w:r>
      <w:r w:rsidRPr="00A61C3F">
        <w:rPr>
          <w:rFonts w:ascii="Times New Roman" w:hAnsi="Times New Roman" w:cs="Times New Roman"/>
        </w:rPr>
        <w:t>.  Proto je program vhodný skutečně pro všechny třídy, nejen ty hudební. Moderace se také liší přístupem s ohledem na to, jestli se jedná o první, či druhý stupeň.</w:t>
      </w:r>
    </w:p>
    <w:p w:rsidR="00946F6A" w:rsidRPr="00A61C3F" w:rsidRDefault="00E0649B" w:rsidP="00C06A2D">
      <w:pPr>
        <w:pStyle w:val="Body2"/>
        <w:spacing w:after="0" w:line="360" w:lineRule="auto"/>
        <w:rPr>
          <w:rFonts w:ascii="Times New Roman" w:hAnsi="Times New Roman" w:cs="Times New Roman"/>
        </w:rPr>
      </w:pPr>
      <w:r w:rsidRPr="00A61C3F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830784" behindDoc="0" locked="0" layoutInCell="1" allowOverlap="1" wp14:anchorId="18AD2A00" wp14:editId="4630F9F9">
            <wp:simplePos x="0" y="0"/>
            <wp:positionH relativeFrom="margin">
              <wp:align>left</wp:align>
            </wp:positionH>
            <wp:positionV relativeFrom="paragraph">
              <wp:posOffset>1046480</wp:posOffset>
            </wp:positionV>
            <wp:extent cx="3990975" cy="2524125"/>
            <wp:effectExtent l="0" t="0" r="9525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bdsmir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524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F6A" w:rsidRPr="00A61C3F">
        <w:rPr>
          <w:rFonts w:ascii="Times New Roman" w:hAnsi="Times New Roman" w:cs="Times New Roman"/>
        </w:rPr>
        <w:t>Je vědecky dokázané, že bubnování propojuje pravou a levou hemisféru a vypíná analyzující část mozku. Informace po společném bubnování se lépe vstřebávají a dostávají se i do podvědomí. To je důvod, proč se bubnování využívá na školách po celém světě. </w:t>
      </w:r>
    </w:p>
    <w:p w:rsidR="00946F6A" w:rsidRPr="00A61C3F" w:rsidRDefault="00946F6A" w:rsidP="00E0649B">
      <w:pPr>
        <w:pStyle w:val="Body2"/>
        <w:spacing w:after="0" w:line="360" w:lineRule="auto"/>
        <w:ind w:left="284"/>
        <w:rPr>
          <w:rFonts w:ascii="Times New Roman" w:hAnsi="Times New Roman" w:cs="Times New Roman"/>
        </w:rPr>
      </w:pPr>
      <w:r w:rsidRPr="00A61C3F">
        <w:rPr>
          <w:rFonts w:ascii="Times New Roman" w:hAnsi="Times New Roman" w:cs="Times New Roman"/>
        </w:rPr>
        <w:lastRenderedPageBreak/>
        <w:t>V roce 2018 jsme uskutečnili více jak 50 představení po celé ČR pro tisíce spokojených dětí.</w:t>
      </w:r>
    </w:p>
    <w:p w:rsidR="00946F6A" w:rsidRPr="00A61C3F" w:rsidRDefault="00E0649B" w:rsidP="00E0649B">
      <w:pPr>
        <w:pStyle w:val="Body2"/>
        <w:spacing w:after="0" w:line="360" w:lineRule="auto"/>
        <w:ind w:left="284"/>
        <w:rPr>
          <w:rFonts w:ascii="Times New Roman" w:hAnsi="Times New Roman" w:cs="Times New Roman"/>
        </w:rPr>
      </w:pPr>
      <w:r w:rsidRPr="00A61C3F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575808" behindDoc="0" locked="0" layoutInCell="1" allowOverlap="1" wp14:anchorId="5FF2933B" wp14:editId="78072D19">
            <wp:simplePos x="0" y="0"/>
            <wp:positionH relativeFrom="margin">
              <wp:align>right</wp:align>
            </wp:positionH>
            <wp:positionV relativeFrom="paragraph">
              <wp:posOffset>356235</wp:posOffset>
            </wp:positionV>
            <wp:extent cx="3800475" cy="2581275"/>
            <wp:effectExtent l="0" t="0" r="9525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bds2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581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F6A" w:rsidRPr="00A61C3F">
        <w:rPr>
          <w:rFonts w:ascii="Times New Roman" w:hAnsi="Times New Roman" w:cs="Times New Roman"/>
        </w:rPr>
        <w:t>Na rok 2019 plánujeme uskutečnit alespoň 60 představení.</w:t>
      </w:r>
    </w:p>
    <w:p w:rsidR="00946F6A" w:rsidRPr="00A61C3F" w:rsidRDefault="00E0649B" w:rsidP="00E0649B">
      <w:pPr>
        <w:pStyle w:val="Body2"/>
        <w:spacing w:after="0" w:line="360" w:lineRule="auto"/>
        <w:ind w:left="426" w:hanging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946F6A" w:rsidRPr="00A61C3F">
        <w:rPr>
          <w:rFonts w:ascii="Times New Roman" w:hAnsi="Times New Roman" w:cs="Times New Roman"/>
        </w:rPr>
        <w:t xml:space="preserve">Více na </w:t>
      </w:r>
      <w:hyperlink r:id="rId17" w:history="1">
        <w:r w:rsidR="00946F6A" w:rsidRPr="00A61C3F">
          <w:rPr>
            <w:rStyle w:val="Hyperlink0"/>
            <w:rFonts w:ascii="Times New Roman" w:hAnsi="Times New Roman" w:cs="Times New Roman"/>
          </w:rPr>
          <w:t>www.bubnydoskol.cz</w:t>
        </w:r>
      </w:hyperlink>
    </w:p>
    <w:p w:rsidR="00C120C1" w:rsidRPr="00A61C3F" w:rsidRDefault="00C120C1" w:rsidP="00946F6A">
      <w:pPr>
        <w:pStyle w:val="Body"/>
        <w:rPr>
          <w:rFonts w:ascii="Times New Roman" w:hAnsi="Times New Roman" w:cs="Times New Roman"/>
        </w:rPr>
      </w:pPr>
    </w:p>
    <w:p w:rsidR="00B64588" w:rsidRPr="00A61C3F" w:rsidRDefault="00E0649B" w:rsidP="003235A2">
      <w:pPr>
        <w:pStyle w:val="Body"/>
        <w:ind w:firstLine="0"/>
        <w:rPr>
          <w:rFonts w:ascii="Times New Roman" w:hAnsi="Times New Roman" w:cs="Times New Roman"/>
        </w:rPr>
      </w:pPr>
      <w:r w:rsidRPr="00A61C3F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492864" behindDoc="0" locked="0" layoutInCell="1" allowOverlap="1" wp14:anchorId="52FCA5F3" wp14:editId="41774C0B">
            <wp:simplePos x="0" y="0"/>
            <wp:positionH relativeFrom="margin">
              <wp:align>right</wp:align>
            </wp:positionH>
            <wp:positionV relativeFrom="line">
              <wp:posOffset>723265</wp:posOffset>
            </wp:positionV>
            <wp:extent cx="3838575" cy="581025"/>
            <wp:effectExtent l="0" t="0" r="9525" b="9525"/>
            <wp:wrapThrough wrapText="bothSides" distL="152400" distR="152400">
              <wp:wrapPolygon edited="1">
                <wp:start x="990" y="0"/>
                <wp:lineTo x="2909" y="864"/>
                <wp:lineTo x="3095" y="4752"/>
                <wp:lineTo x="3652" y="9936"/>
                <wp:lineTo x="3466" y="12960"/>
                <wp:lineTo x="3342" y="15552"/>
                <wp:lineTo x="3775" y="19008"/>
                <wp:lineTo x="3404" y="18576"/>
                <wp:lineTo x="2538" y="12960"/>
                <wp:lineTo x="2042" y="12096"/>
                <wp:lineTo x="2104" y="9072"/>
                <wp:lineTo x="2599" y="9504"/>
                <wp:lineTo x="2847" y="12528"/>
                <wp:lineTo x="3095" y="13392"/>
                <wp:lineTo x="2971" y="6480"/>
                <wp:lineTo x="2290" y="2592"/>
                <wp:lineTo x="1300" y="3024"/>
                <wp:lineTo x="681" y="8208"/>
                <wp:lineTo x="805" y="13392"/>
                <wp:lineTo x="1114" y="11664"/>
                <wp:lineTo x="1300" y="8640"/>
                <wp:lineTo x="1733" y="9504"/>
                <wp:lineTo x="1671" y="12528"/>
                <wp:lineTo x="1052" y="14256"/>
                <wp:lineTo x="990" y="14580"/>
                <wp:lineTo x="990" y="16848"/>
                <wp:lineTo x="1733" y="19440"/>
                <wp:lineTo x="2723" y="17280"/>
                <wp:lineTo x="2971" y="18576"/>
                <wp:lineTo x="2785" y="21600"/>
                <wp:lineTo x="866" y="20736"/>
                <wp:lineTo x="866" y="17280"/>
                <wp:lineTo x="990" y="16848"/>
                <wp:lineTo x="990" y="14580"/>
                <wp:lineTo x="62" y="19440"/>
                <wp:lineTo x="124" y="16848"/>
                <wp:lineTo x="433" y="14688"/>
                <wp:lineTo x="124" y="9936"/>
                <wp:lineTo x="557" y="6048"/>
                <wp:lineTo x="990" y="0"/>
                <wp:lineTo x="4332" y="0"/>
                <wp:lineTo x="4332" y="15984"/>
                <wp:lineTo x="4889" y="16848"/>
                <wp:lineTo x="4766" y="19872"/>
                <wp:lineTo x="4332" y="19872"/>
                <wp:lineTo x="4332" y="15984"/>
                <wp:lineTo x="4332" y="0"/>
                <wp:lineTo x="4456" y="0"/>
                <wp:lineTo x="4456" y="3024"/>
                <wp:lineTo x="5508" y="3888"/>
                <wp:lineTo x="5508" y="7776"/>
                <wp:lineTo x="5632" y="11232"/>
                <wp:lineTo x="5508" y="12384"/>
                <wp:lineTo x="5508" y="15984"/>
                <wp:lineTo x="5694" y="15984"/>
                <wp:lineTo x="5818" y="19008"/>
                <wp:lineTo x="5880" y="15984"/>
                <wp:lineTo x="6065" y="15984"/>
                <wp:lineTo x="5942" y="19872"/>
                <wp:lineTo x="5508" y="19008"/>
                <wp:lineTo x="5508" y="15984"/>
                <wp:lineTo x="5508" y="12384"/>
                <wp:lineTo x="5446" y="12960"/>
                <wp:lineTo x="4951" y="12960"/>
                <wp:lineTo x="4951" y="15984"/>
                <wp:lineTo x="5446" y="16416"/>
                <wp:lineTo x="5446" y="19872"/>
                <wp:lineTo x="4951" y="19872"/>
                <wp:lineTo x="4951" y="15984"/>
                <wp:lineTo x="4951" y="12960"/>
                <wp:lineTo x="4394" y="12960"/>
                <wp:lineTo x="4456" y="3024"/>
                <wp:lineTo x="4456" y="0"/>
                <wp:lineTo x="5880" y="0"/>
                <wp:lineTo x="5880" y="3024"/>
                <wp:lineTo x="6251" y="3024"/>
                <wp:lineTo x="6313" y="10368"/>
                <wp:lineTo x="6746" y="9936"/>
                <wp:lineTo x="6746" y="3024"/>
                <wp:lineTo x="7179" y="3456"/>
                <wp:lineTo x="7056" y="11664"/>
                <wp:lineTo x="6932" y="11978"/>
                <wp:lineTo x="6932" y="15984"/>
                <wp:lineTo x="7303" y="16416"/>
                <wp:lineTo x="6994" y="17280"/>
                <wp:lineTo x="6994" y="19008"/>
                <wp:lineTo x="7241" y="19440"/>
                <wp:lineTo x="6808" y="19008"/>
                <wp:lineTo x="6932" y="15984"/>
                <wp:lineTo x="6932" y="11978"/>
                <wp:lineTo x="6375" y="13392"/>
                <wp:lineTo x="6127" y="12309"/>
                <wp:lineTo x="6127" y="15984"/>
                <wp:lineTo x="6375" y="16848"/>
                <wp:lineTo x="6560" y="16848"/>
                <wp:lineTo x="6746" y="15984"/>
                <wp:lineTo x="6622" y="19872"/>
                <wp:lineTo x="6560" y="19008"/>
                <wp:lineTo x="6313" y="19008"/>
                <wp:lineTo x="6251" y="19872"/>
                <wp:lineTo x="6127" y="15984"/>
                <wp:lineTo x="6127" y="12309"/>
                <wp:lineTo x="5880" y="11232"/>
                <wp:lineTo x="5880" y="3024"/>
                <wp:lineTo x="5880" y="0"/>
                <wp:lineTo x="7427" y="0"/>
                <wp:lineTo x="7427" y="3024"/>
                <wp:lineTo x="8479" y="3888"/>
                <wp:lineTo x="8479" y="7776"/>
                <wp:lineTo x="8603" y="11232"/>
                <wp:lineTo x="8355" y="12960"/>
                <wp:lineTo x="7674" y="12960"/>
                <wp:lineTo x="7674" y="15984"/>
                <wp:lineTo x="8170" y="16848"/>
                <wp:lineTo x="8293" y="16848"/>
                <wp:lineTo x="8665" y="16848"/>
                <wp:lineTo x="8355" y="17280"/>
                <wp:lineTo x="8541" y="19008"/>
                <wp:lineTo x="8665" y="19440"/>
                <wp:lineTo x="8232" y="19440"/>
                <wp:lineTo x="8108" y="18144"/>
                <wp:lineTo x="8170" y="19872"/>
                <wp:lineTo x="7674" y="19872"/>
                <wp:lineTo x="7674" y="15984"/>
                <wp:lineTo x="7674" y="12960"/>
                <wp:lineTo x="7365" y="12960"/>
                <wp:lineTo x="7427" y="3024"/>
                <wp:lineTo x="7427" y="0"/>
                <wp:lineTo x="8789" y="0"/>
                <wp:lineTo x="8789" y="15984"/>
                <wp:lineTo x="8912" y="19008"/>
                <wp:lineTo x="9160" y="19872"/>
                <wp:lineTo x="8789" y="19872"/>
                <wp:lineTo x="8789" y="15984"/>
                <wp:lineTo x="8789" y="0"/>
                <wp:lineTo x="8850" y="0"/>
                <wp:lineTo x="8850" y="3024"/>
                <wp:lineTo x="9346" y="4320"/>
                <wp:lineTo x="9779" y="8208"/>
                <wp:lineTo x="9779" y="3024"/>
                <wp:lineTo x="10150" y="3024"/>
                <wp:lineTo x="10150" y="12960"/>
                <wp:lineTo x="10026" y="12743"/>
                <wp:lineTo x="10026" y="15984"/>
                <wp:lineTo x="10521" y="16848"/>
                <wp:lineTo x="10460" y="19872"/>
                <wp:lineTo x="10026" y="19872"/>
                <wp:lineTo x="10026" y="15984"/>
                <wp:lineTo x="10026" y="12743"/>
                <wp:lineTo x="9655" y="12096"/>
                <wp:lineTo x="9222" y="7776"/>
                <wp:lineTo x="9222" y="12960"/>
                <wp:lineTo x="9222" y="15984"/>
                <wp:lineTo x="9717" y="16848"/>
                <wp:lineTo x="9407" y="17280"/>
                <wp:lineTo x="9655" y="17280"/>
                <wp:lineTo x="9655" y="18576"/>
                <wp:lineTo x="9407" y="19008"/>
                <wp:lineTo x="9717" y="19872"/>
                <wp:lineTo x="9222" y="19872"/>
                <wp:lineTo x="9222" y="15984"/>
                <wp:lineTo x="9222" y="12960"/>
                <wp:lineTo x="8850" y="12960"/>
                <wp:lineTo x="8850" y="3024"/>
                <wp:lineTo x="8850" y="0"/>
                <wp:lineTo x="10274" y="0"/>
                <wp:lineTo x="10274" y="3024"/>
                <wp:lineTo x="10769" y="3888"/>
                <wp:lineTo x="11017" y="6480"/>
                <wp:lineTo x="11326" y="3024"/>
                <wp:lineTo x="11636" y="3024"/>
                <wp:lineTo x="11202" y="9504"/>
                <wp:lineTo x="11202" y="12960"/>
                <wp:lineTo x="11202" y="15984"/>
                <wp:lineTo x="11697" y="16848"/>
                <wp:lineTo x="11636" y="19872"/>
                <wp:lineTo x="11202" y="19872"/>
                <wp:lineTo x="11202" y="15984"/>
                <wp:lineTo x="11202" y="12960"/>
                <wp:lineTo x="10769" y="12960"/>
                <wp:lineTo x="10645" y="8208"/>
                <wp:lineTo x="10583" y="7341"/>
                <wp:lineTo x="10583" y="15984"/>
                <wp:lineTo x="10769" y="15984"/>
                <wp:lineTo x="10893" y="19008"/>
                <wp:lineTo x="11079" y="15984"/>
                <wp:lineTo x="11017" y="19872"/>
                <wp:lineTo x="10583" y="19008"/>
                <wp:lineTo x="10583" y="15984"/>
                <wp:lineTo x="10583" y="7341"/>
                <wp:lineTo x="10274" y="3024"/>
                <wp:lineTo x="10274" y="0"/>
                <wp:lineTo x="11759" y="0"/>
                <wp:lineTo x="11759" y="15984"/>
                <wp:lineTo x="12131" y="17712"/>
                <wp:lineTo x="12131" y="15984"/>
                <wp:lineTo x="12316" y="15984"/>
                <wp:lineTo x="12378" y="16848"/>
                <wp:lineTo x="12502" y="16848"/>
                <wp:lineTo x="12688" y="17280"/>
                <wp:lineTo x="12502" y="17280"/>
                <wp:lineTo x="12564" y="19008"/>
                <wp:lineTo x="12811" y="17712"/>
                <wp:lineTo x="12688" y="17280"/>
                <wp:lineTo x="12502" y="16848"/>
                <wp:lineTo x="12935" y="16848"/>
                <wp:lineTo x="12811" y="19872"/>
                <wp:lineTo x="12378" y="19440"/>
                <wp:lineTo x="12316" y="18144"/>
                <wp:lineTo x="12316" y="19872"/>
                <wp:lineTo x="11945" y="18144"/>
                <wp:lineTo x="11945" y="19872"/>
                <wp:lineTo x="11759" y="19872"/>
                <wp:lineTo x="11759" y="15984"/>
                <wp:lineTo x="11759" y="0"/>
                <wp:lineTo x="12440" y="0"/>
                <wp:lineTo x="12440" y="3024"/>
                <wp:lineTo x="12811" y="3455"/>
                <wp:lineTo x="13183" y="6048"/>
                <wp:lineTo x="12811" y="5616"/>
                <wp:lineTo x="12811" y="10800"/>
                <wp:lineTo x="13307" y="9936"/>
                <wp:lineTo x="13245" y="6048"/>
                <wp:lineTo x="13183" y="6048"/>
                <wp:lineTo x="12811" y="3455"/>
                <wp:lineTo x="13554" y="4320"/>
                <wp:lineTo x="13864" y="7776"/>
                <wp:lineTo x="14111" y="3888"/>
                <wp:lineTo x="14730" y="3888"/>
                <wp:lineTo x="14730" y="6048"/>
                <wp:lineTo x="14297" y="6480"/>
                <wp:lineTo x="14421" y="10368"/>
                <wp:lineTo x="14854" y="10368"/>
                <wp:lineTo x="14854" y="6048"/>
                <wp:lineTo x="14730" y="6048"/>
                <wp:lineTo x="14730" y="3888"/>
                <wp:lineTo x="15101" y="3888"/>
                <wp:lineTo x="15411" y="8640"/>
                <wp:lineTo x="15287" y="9939"/>
                <wp:lineTo x="15287" y="15984"/>
                <wp:lineTo x="15473" y="15984"/>
                <wp:lineTo x="15597" y="17280"/>
                <wp:lineTo x="15844" y="15984"/>
                <wp:lineTo x="15658" y="19872"/>
                <wp:lineTo x="15411" y="19440"/>
                <wp:lineTo x="15287" y="15984"/>
                <wp:lineTo x="15287" y="9939"/>
                <wp:lineTo x="15040" y="12528"/>
                <wp:lineTo x="14173" y="12528"/>
                <wp:lineTo x="14173" y="15984"/>
                <wp:lineTo x="14544" y="17712"/>
                <wp:lineTo x="14544" y="15984"/>
                <wp:lineTo x="14730" y="15984"/>
                <wp:lineTo x="14730" y="19872"/>
                <wp:lineTo x="14359" y="18144"/>
                <wp:lineTo x="14359" y="19872"/>
                <wp:lineTo x="14173" y="19872"/>
                <wp:lineTo x="14173" y="15984"/>
                <wp:lineTo x="14173" y="12528"/>
                <wp:lineTo x="13802" y="9072"/>
                <wp:lineTo x="13740" y="9648"/>
                <wp:lineTo x="13740" y="15984"/>
                <wp:lineTo x="13987" y="16848"/>
                <wp:lineTo x="14111" y="19872"/>
                <wp:lineTo x="13554" y="19440"/>
                <wp:lineTo x="13740" y="15984"/>
                <wp:lineTo x="13740" y="9648"/>
                <wp:lineTo x="13430" y="12528"/>
                <wp:lineTo x="12997" y="12705"/>
                <wp:lineTo x="12997" y="15984"/>
                <wp:lineTo x="13183" y="15984"/>
                <wp:lineTo x="13307" y="17280"/>
                <wp:lineTo x="13554" y="15984"/>
                <wp:lineTo x="13368" y="19872"/>
                <wp:lineTo x="13121" y="19440"/>
                <wp:lineTo x="12997" y="15984"/>
                <wp:lineTo x="12997" y="12705"/>
                <wp:lineTo x="12378" y="12960"/>
                <wp:lineTo x="12440" y="3024"/>
                <wp:lineTo x="12440" y="0"/>
                <wp:lineTo x="15906" y="0"/>
                <wp:lineTo x="15906" y="15984"/>
                <wp:lineTo x="16339" y="16848"/>
                <wp:lineTo x="16030" y="17280"/>
                <wp:lineTo x="16277" y="18144"/>
                <wp:lineTo x="16030" y="19008"/>
                <wp:lineTo x="16339" y="19872"/>
                <wp:lineTo x="15906" y="19872"/>
                <wp:lineTo x="15906" y="15984"/>
                <wp:lineTo x="15906" y="0"/>
                <wp:lineTo x="16277" y="0"/>
                <wp:lineTo x="17082" y="432"/>
                <wp:lineTo x="16896" y="2592"/>
                <wp:lineTo x="16525" y="1944"/>
                <wp:lineTo x="16525" y="3024"/>
                <wp:lineTo x="17268" y="3888"/>
                <wp:lineTo x="17082" y="6048"/>
                <wp:lineTo x="16587" y="6480"/>
                <wp:lineTo x="17268" y="8640"/>
                <wp:lineTo x="17144" y="12528"/>
                <wp:lineTo x="16649" y="12528"/>
                <wp:lineTo x="16649" y="15984"/>
                <wp:lineTo x="16834" y="15984"/>
                <wp:lineTo x="16958" y="17712"/>
                <wp:lineTo x="17206" y="15984"/>
                <wp:lineTo x="17020" y="19872"/>
                <wp:lineTo x="16772" y="19008"/>
                <wp:lineTo x="16649" y="15984"/>
                <wp:lineTo x="16649" y="12528"/>
                <wp:lineTo x="16215" y="12528"/>
                <wp:lineTo x="16092" y="11232"/>
                <wp:lineTo x="16277" y="9504"/>
                <wp:lineTo x="16834" y="10800"/>
                <wp:lineTo x="16834" y="9504"/>
                <wp:lineTo x="16154" y="7776"/>
                <wp:lineTo x="16277" y="3888"/>
                <wp:lineTo x="16525" y="3024"/>
                <wp:lineTo x="16525" y="1944"/>
                <wp:lineTo x="16401" y="1728"/>
                <wp:lineTo x="16277" y="0"/>
                <wp:lineTo x="17391" y="0"/>
                <wp:lineTo x="17391" y="15984"/>
                <wp:lineTo x="17701" y="17280"/>
                <wp:lineTo x="17825" y="19872"/>
                <wp:lineTo x="17206" y="19008"/>
                <wp:lineTo x="17391" y="15984"/>
                <wp:lineTo x="17391" y="0"/>
                <wp:lineTo x="17453" y="0"/>
                <wp:lineTo x="17453" y="3024"/>
                <wp:lineTo x="17887" y="3456"/>
                <wp:lineTo x="17948" y="6048"/>
                <wp:lineTo x="18382" y="3024"/>
                <wp:lineTo x="18753" y="3888"/>
                <wp:lineTo x="18382" y="7776"/>
                <wp:lineTo x="18815" y="12960"/>
                <wp:lineTo x="18258" y="12528"/>
                <wp:lineTo x="18010" y="9936"/>
                <wp:lineTo x="17948" y="11460"/>
                <wp:lineTo x="17948" y="14688"/>
                <wp:lineTo x="18196" y="15552"/>
                <wp:lineTo x="18196" y="16848"/>
                <wp:lineTo x="18010" y="17280"/>
                <wp:lineTo x="18320" y="19008"/>
                <wp:lineTo x="17825" y="19440"/>
                <wp:lineTo x="18072" y="18576"/>
                <wp:lineTo x="17887" y="16848"/>
                <wp:lineTo x="17948" y="14688"/>
                <wp:lineTo x="17948" y="11460"/>
                <wp:lineTo x="17887" y="12960"/>
                <wp:lineTo x="17453" y="12960"/>
                <wp:lineTo x="17453" y="3024"/>
                <wp:lineTo x="17453" y="0"/>
                <wp:lineTo x="19434" y="0"/>
                <wp:lineTo x="19434" y="3024"/>
                <wp:lineTo x="19805" y="3821"/>
                <wp:lineTo x="19805" y="6048"/>
                <wp:lineTo x="19372" y="6480"/>
                <wp:lineTo x="19434" y="10368"/>
                <wp:lineTo x="19929" y="9936"/>
                <wp:lineTo x="19867" y="6048"/>
                <wp:lineTo x="19805" y="6048"/>
                <wp:lineTo x="19805" y="3821"/>
                <wp:lineTo x="20238" y="4752"/>
                <wp:lineTo x="20362" y="9072"/>
                <wp:lineTo x="20115" y="12528"/>
                <wp:lineTo x="20115" y="15984"/>
                <wp:lineTo x="20548" y="16848"/>
                <wp:lineTo x="20424" y="19872"/>
                <wp:lineTo x="19991" y="19440"/>
                <wp:lineTo x="19991" y="16416"/>
                <wp:lineTo x="20115" y="15984"/>
                <wp:lineTo x="20115" y="12528"/>
                <wp:lineTo x="19372" y="12528"/>
                <wp:lineTo x="19372" y="15984"/>
                <wp:lineTo x="19558" y="15984"/>
                <wp:lineTo x="19619" y="17280"/>
                <wp:lineTo x="19867" y="15984"/>
                <wp:lineTo x="19867" y="19440"/>
                <wp:lineTo x="19619" y="19008"/>
                <wp:lineTo x="19372" y="19872"/>
                <wp:lineTo x="19372" y="15984"/>
                <wp:lineTo x="19372" y="12528"/>
                <wp:lineTo x="19186" y="12528"/>
                <wp:lineTo x="18939" y="10456"/>
                <wp:lineTo x="18939" y="14688"/>
                <wp:lineTo x="19186" y="15120"/>
                <wp:lineTo x="19310" y="16848"/>
                <wp:lineTo x="19001" y="17280"/>
                <wp:lineTo x="19310" y="18144"/>
                <wp:lineTo x="19248" y="19872"/>
                <wp:lineTo x="18877" y="19008"/>
                <wp:lineTo x="19062" y="18576"/>
                <wp:lineTo x="18877" y="16416"/>
                <wp:lineTo x="18939" y="14688"/>
                <wp:lineTo x="18939" y="10456"/>
                <wp:lineTo x="18877" y="9936"/>
                <wp:lineTo x="19062" y="4320"/>
                <wp:lineTo x="19434" y="3024"/>
                <wp:lineTo x="19434" y="0"/>
                <wp:lineTo x="20610" y="0"/>
                <wp:lineTo x="20610" y="3024"/>
                <wp:lineTo x="20981" y="3024"/>
                <wp:lineTo x="20981" y="10368"/>
                <wp:lineTo x="21600" y="10800"/>
                <wp:lineTo x="21600" y="12960"/>
                <wp:lineTo x="21043" y="12960"/>
                <wp:lineTo x="21043" y="15984"/>
                <wp:lineTo x="21538" y="16848"/>
                <wp:lineTo x="21229" y="17280"/>
                <wp:lineTo x="21476" y="17280"/>
                <wp:lineTo x="21476" y="18576"/>
                <wp:lineTo x="21229" y="19008"/>
                <wp:lineTo x="21538" y="19872"/>
                <wp:lineTo x="21043" y="19872"/>
                <wp:lineTo x="21043" y="15984"/>
                <wp:lineTo x="21043" y="12960"/>
                <wp:lineTo x="20610" y="12960"/>
                <wp:lineTo x="20610" y="15984"/>
                <wp:lineTo x="20795" y="15984"/>
                <wp:lineTo x="20795" y="19008"/>
                <wp:lineTo x="20981" y="19872"/>
                <wp:lineTo x="20610" y="19872"/>
                <wp:lineTo x="20610" y="15984"/>
                <wp:lineTo x="20610" y="12960"/>
                <wp:lineTo x="20548" y="12960"/>
                <wp:lineTo x="20610" y="3024"/>
                <wp:lineTo x="20610" y="0"/>
                <wp:lineTo x="99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logo-bds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810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6F6A" w:rsidRPr="00A61C3F" w:rsidRDefault="00946F6A" w:rsidP="00946F6A">
      <w:pPr>
        <w:pStyle w:val="Body"/>
        <w:rPr>
          <w:rFonts w:ascii="Times New Roman" w:hAnsi="Times New Roman" w:cs="Times New Roman"/>
        </w:rPr>
      </w:pPr>
      <w:proofErr w:type="spellStart"/>
      <w:r w:rsidRPr="00A61C3F">
        <w:rPr>
          <w:rFonts w:ascii="Times New Roman" w:eastAsia="Arial Unicode MS" w:hAnsi="Times New Roman" w:cs="Times New Roman"/>
          <w:b/>
          <w:bCs/>
        </w:rPr>
        <w:lastRenderedPageBreak/>
        <w:t>Tokhi</w:t>
      </w:r>
      <w:proofErr w:type="spellEnd"/>
      <w:r w:rsidRPr="00A61C3F">
        <w:rPr>
          <w:rFonts w:ascii="Times New Roman" w:eastAsia="Arial Unicode MS" w:hAnsi="Times New Roman" w:cs="Times New Roman"/>
          <w:b/>
          <w:bCs/>
        </w:rPr>
        <w:t xml:space="preserve"> &amp; </w:t>
      </w:r>
      <w:proofErr w:type="spellStart"/>
      <w:r w:rsidRPr="00A61C3F">
        <w:rPr>
          <w:rFonts w:ascii="Times New Roman" w:eastAsia="Arial Unicode MS" w:hAnsi="Times New Roman" w:cs="Times New Roman"/>
          <w:b/>
          <w:bCs/>
        </w:rPr>
        <w:t>the</w:t>
      </w:r>
      <w:proofErr w:type="spellEnd"/>
      <w:r w:rsidRPr="00A61C3F">
        <w:rPr>
          <w:rFonts w:ascii="Times New Roman" w:eastAsia="Arial Unicode MS" w:hAnsi="Times New Roman" w:cs="Times New Roman"/>
          <w:b/>
          <w:bCs/>
        </w:rPr>
        <w:t xml:space="preserve"> Groove </w:t>
      </w:r>
      <w:proofErr w:type="spellStart"/>
      <w:r w:rsidRPr="00A61C3F">
        <w:rPr>
          <w:rFonts w:ascii="Times New Roman" w:eastAsia="Arial Unicode MS" w:hAnsi="Times New Roman" w:cs="Times New Roman"/>
          <w:b/>
          <w:bCs/>
        </w:rPr>
        <w:t>Army</w:t>
      </w:r>
      <w:proofErr w:type="spellEnd"/>
      <w:r w:rsidRPr="00A61C3F">
        <w:rPr>
          <w:rFonts w:ascii="Times New Roman" w:eastAsia="Arial Unicode MS" w:hAnsi="Times New Roman" w:cs="Times New Roman"/>
          <w:b/>
          <w:bCs/>
        </w:rPr>
        <w:tab/>
      </w:r>
    </w:p>
    <w:p w:rsidR="00A51FFA" w:rsidRPr="00A61C3F" w:rsidRDefault="00946F6A" w:rsidP="00946F6A">
      <w:pPr>
        <w:pStyle w:val="Body2"/>
        <w:rPr>
          <w:rFonts w:ascii="Times New Roman" w:hAnsi="Times New Roman" w:cs="Times New Roman"/>
        </w:rPr>
      </w:pPr>
      <w:r w:rsidRPr="00A61C3F">
        <w:rPr>
          <w:rFonts w:ascii="Times New Roman" w:hAnsi="Times New Roman" w:cs="Times New Roman"/>
        </w:rPr>
        <w:t xml:space="preserve">Díky spolupráci s </w:t>
      </w:r>
      <w:proofErr w:type="spellStart"/>
      <w:r w:rsidRPr="00A61C3F">
        <w:rPr>
          <w:rFonts w:ascii="Times New Roman" w:hAnsi="Times New Roman" w:cs="Times New Roman"/>
        </w:rPr>
        <w:t>Tokhi</w:t>
      </w:r>
      <w:proofErr w:type="spellEnd"/>
      <w:r w:rsidRPr="00A61C3F">
        <w:rPr>
          <w:rFonts w:ascii="Times New Roman" w:hAnsi="Times New Roman" w:cs="Times New Roman"/>
        </w:rPr>
        <w:t xml:space="preserve"> music s.r.o., jsme se podíleli v roce 2018 i na dalších charitativních </w:t>
      </w:r>
      <w:proofErr w:type="spellStart"/>
      <w:r w:rsidRPr="00A61C3F">
        <w:rPr>
          <w:rFonts w:ascii="Times New Roman" w:hAnsi="Times New Roman" w:cs="Times New Roman"/>
        </w:rPr>
        <w:t>akích</w:t>
      </w:r>
      <w:proofErr w:type="spellEnd"/>
      <w:r w:rsidRPr="00A61C3F">
        <w:rPr>
          <w:rFonts w:ascii="Times New Roman" w:hAnsi="Times New Roman" w:cs="Times New Roman"/>
        </w:rPr>
        <w:t xml:space="preserve">, kde jsme zorganizovali vystoupení </w:t>
      </w:r>
      <w:r w:rsidR="00C120C1" w:rsidRPr="00A61C3F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831808" behindDoc="0" locked="0" layoutInCell="1" allowOverlap="1" wp14:anchorId="54D00B51" wp14:editId="4C4EF2C0">
            <wp:simplePos x="0" y="0"/>
            <wp:positionH relativeFrom="margin">
              <wp:align>left</wp:align>
            </wp:positionH>
            <wp:positionV relativeFrom="line">
              <wp:posOffset>359410</wp:posOffset>
            </wp:positionV>
            <wp:extent cx="4152900" cy="2676525"/>
            <wp:effectExtent l="0" t="0" r="0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bds3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676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C3F">
        <w:rPr>
          <w:rFonts w:ascii="Times New Roman" w:hAnsi="Times New Roman" w:cs="Times New Roman"/>
        </w:rPr>
        <w:t xml:space="preserve">bubenické kapely Groove </w:t>
      </w:r>
      <w:proofErr w:type="spellStart"/>
      <w:r w:rsidRPr="00A61C3F">
        <w:rPr>
          <w:rFonts w:ascii="Times New Roman" w:hAnsi="Times New Roman" w:cs="Times New Roman"/>
        </w:rPr>
        <w:t>Army</w:t>
      </w:r>
      <w:proofErr w:type="spellEnd"/>
      <w:r w:rsidRPr="00A61C3F">
        <w:rPr>
          <w:rFonts w:ascii="Times New Roman" w:hAnsi="Times New Roman" w:cs="Times New Roman"/>
        </w:rPr>
        <w:t xml:space="preserve">. </w:t>
      </w:r>
    </w:p>
    <w:p w:rsidR="00946F6A" w:rsidRPr="00A61C3F" w:rsidRDefault="00946F6A" w:rsidP="00946F6A">
      <w:pPr>
        <w:pStyle w:val="Body2"/>
        <w:rPr>
          <w:rFonts w:ascii="Times New Roman" w:hAnsi="Times New Roman" w:cs="Times New Roman"/>
        </w:rPr>
      </w:pPr>
      <w:r w:rsidRPr="00A61C3F">
        <w:rPr>
          <w:rFonts w:ascii="Times New Roman" w:hAnsi="Times New Roman" w:cs="Times New Roman"/>
          <w:lang w:val="it-IT"/>
        </w:rPr>
        <w:t>Origin</w:t>
      </w:r>
      <w:proofErr w:type="spellStart"/>
      <w:r w:rsidRPr="00A61C3F">
        <w:rPr>
          <w:rFonts w:ascii="Times New Roman" w:hAnsi="Times New Roman" w:cs="Times New Roman"/>
        </w:rPr>
        <w:t>ální</w:t>
      </w:r>
      <w:proofErr w:type="spellEnd"/>
      <w:r w:rsidRPr="00A61C3F">
        <w:rPr>
          <w:rFonts w:ascii="Times New Roman" w:hAnsi="Times New Roman" w:cs="Times New Roman"/>
        </w:rPr>
        <w:t xml:space="preserve"> bubenická </w:t>
      </w:r>
      <w:r w:rsidRPr="00A61C3F">
        <w:rPr>
          <w:rFonts w:ascii="Times New Roman" w:hAnsi="Times New Roman" w:cs="Times New Roman"/>
          <w:lang w:val="en-US"/>
        </w:rPr>
        <w:t xml:space="preserve">show </w:t>
      </w:r>
      <w:proofErr w:type="spellStart"/>
      <w:r w:rsidRPr="00A61C3F">
        <w:rPr>
          <w:rFonts w:ascii="Times New Roman" w:hAnsi="Times New Roman" w:cs="Times New Roman"/>
          <w:lang w:val="en-US"/>
        </w:rPr>
        <w:t>Tokhi</w:t>
      </w:r>
      <w:proofErr w:type="spellEnd"/>
      <w:r w:rsidRPr="00A61C3F">
        <w:rPr>
          <w:rFonts w:ascii="Times New Roman" w:hAnsi="Times New Roman" w:cs="Times New Roman"/>
          <w:lang w:val="en-US"/>
        </w:rPr>
        <w:t xml:space="preserve"> &amp; the Groove Army </w:t>
      </w:r>
      <w:proofErr w:type="spellStart"/>
      <w:r w:rsidRPr="00A61C3F">
        <w:rPr>
          <w:rFonts w:ascii="Times New Roman" w:hAnsi="Times New Roman" w:cs="Times New Roman"/>
          <w:lang w:val="en-US"/>
        </w:rPr>
        <w:t>vych</w:t>
      </w:r>
      <w:r w:rsidRPr="00A61C3F">
        <w:rPr>
          <w:rFonts w:ascii="Times New Roman" w:hAnsi="Times New Roman" w:cs="Times New Roman"/>
        </w:rPr>
        <w:t>ází</w:t>
      </w:r>
      <w:proofErr w:type="spellEnd"/>
      <w:r w:rsidRPr="00A61C3F">
        <w:rPr>
          <w:rFonts w:ascii="Times New Roman" w:hAnsi="Times New Roman" w:cs="Times New Roman"/>
        </w:rPr>
        <w:t xml:space="preserve"> </w:t>
      </w:r>
      <w:r w:rsidRPr="00A61C3F">
        <w:rPr>
          <w:rFonts w:ascii="Times New Roman" w:hAnsi="Times New Roman" w:cs="Times New Roman"/>
          <w:lang w:val="pt-PT"/>
        </w:rPr>
        <w:t>z princip</w:t>
      </w:r>
      <w:r w:rsidRPr="00A61C3F">
        <w:rPr>
          <w:rFonts w:ascii="Times New Roman" w:hAnsi="Times New Roman" w:cs="Times New Roman"/>
        </w:rPr>
        <w:t xml:space="preserve">ů </w:t>
      </w:r>
      <w:proofErr w:type="spellStart"/>
      <w:r w:rsidRPr="00A61C3F">
        <w:rPr>
          <w:rFonts w:ascii="Times New Roman" w:hAnsi="Times New Roman" w:cs="Times New Roman"/>
        </w:rPr>
        <w:t>brazilsk</w:t>
      </w:r>
      <w:proofErr w:type="spellEnd"/>
      <w:r w:rsidRPr="00A61C3F">
        <w:rPr>
          <w:rFonts w:ascii="Times New Roman" w:hAnsi="Times New Roman" w:cs="Times New Roman"/>
          <w:lang w:val="fr-FR"/>
        </w:rPr>
        <w:t xml:space="preserve">é </w:t>
      </w:r>
      <w:r w:rsidRPr="00A61C3F">
        <w:rPr>
          <w:rFonts w:ascii="Times New Roman" w:hAnsi="Times New Roman" w:cs="Times New Roman"/>
        </w:rPr>
        <w:t xml:space="preserve">samby, ale v několika aspektech ji přesahuje. Skupina bubeníků </w:t>
      </w:r>
      <w:r w:rsidRPr="00A61C3F">
        <w:rPr>
          <w:rFonts w:ascii="Times New Roman" w:hAnsi="Times New Roman" w:cs="Times New Roman"/>
          <w:lang w:val="fr-FR"/>
        </w:rPr>
        <w:t>pou</w:t>
      </w:r>
      <w:proofErr w:type="spellStart"/>
      <w:r w:rsidRPr="00A61C3F">
        <w:rPr>
          <w:rFonts w:ascii="Times New Roman" w:hAnsi="Times New Roman" w:cs="Times New Roman"/>
        </w:rPr>
        <w:t>žívá</w:t>
      </w:r>
      <w:proofErr w:type="spellEnd"/>
      <w:r w:rsidRPr="00A61C3F">
        <w:rPr>
          <w:rFonts w:ascii="Times New Roman" w:hAnsi="Times New Roman" w:cs="Times New Roman"/>
        </w:rPr>
        <w:t xml:space="preserve"> nástroje </w:t>
      </w:r>
      <w:proofErr w:type="spellStart"/>
      <w:r w:rsidRPr="00A61C3F">
        <w:rPr>
          <w:rFonts w:ascii="Times New Roman" w:hAnsi="Times New Roman" w:cs="Times New Roman"/>
        </w:rPr>
        <w:t>typick</w:t>
      </w:r>
      <w:proofErr w:type="spellEnd"/>
      <w:r w:rsidRPr="00A61C3F">
        <w:rPr>
          <w:rFonts w:ascii="Times New Roman" w:hAnsi="Times New Roman" w:cs="Times New Roman"/>
          <w:lang w:val="fr-FR"/>
        </w:rPr>
        <w:t xml:space="preserve">é </w:t>
      </w:r>
      <w:r w:rsidRPr="00A61C3F">
        <w:rPr>
          <w:rFonts w:ascii="Times New Roman" w:hAnsi="Times New Roman" w:cs="Times New Roman"/>
        </w:rPr>
        <w:t xml:space="preserve">pro slunnou </w:t>
      </w:r>
      <w:proofErr w:type="spellStart"/>
      <w:r w:rsidRPr="00A61C3F">
        <w:rPr>
          <w:rFonts w:ascii="Times New Roman" w:hAnsi="Times New Roman" w:cs="Times New Roman"/>
        </w:rPr>
        <w:t>Brazí</w:t>
      </w:r>
      <w:proofErr w:type="spellEnd"/>
      <w:r w:rsidRPr="00A61C3F">
        <w:rPr>
          <w:rFonts w:ascii="Times New Roman" w:hAnsi="Times New Roman" w:cs="Times New Roman"/>
          <w:lang w:val="pt-PT"/>
        </w:rPr>
        <w:t xml:space="preserve">lii (surdo, caixa, caxixi, pandeiro, tamborim, ganza, timba </w:t>
      </w:r>
      <w:proofErr w:type="gramStart"/>
      <w:r w:rsidRPr="00A61C3F">
        <w:rPr>
          <w:rFonts w:ascii="Times New Roman" w:hAnsi="Times New Roman" w:cs="Times New Roman"/>
          <w:lang w:val="pt-PT"/>
        </w:rPr>
        <w:t>atd.)</w:t>
      </w:r>
      <w:r w:rsidRPr="00A61C3F">
        <w:rPr>
          <w:rFonts w:ascii="Times New Roman" w:hAnsi="Times New Roman" w:cs="Times New Roman"/>
        </w:rPr>
        <w:t>…</w:t>
      </w:r>
      <w:proofErr w:type="gramEnd"/>
      <w:r w:rsidR="00A51FFA" w:rsidRPr="00A61C3F">
        <w:rPr>
          <w:rFonts w:ascii="Times New Roman" w:hAnsi="Times New Roman" w:cs="Times New Roman"/>
        </w:rPr>
        <w:t xml:space="preserve"> </w:t>
      </w:r>
      <w:r w:rsidRPr="00A61C3F">
        <w:rPr>
          <w:rFonts w:ascii="Times New Roman" w:hAnsi="Times New Roman" w:cs="Times New Roman"/>
        </w:rPr>
        <w:t xml:space="preserve"> Mimo klasických rytmů pro tzv. Samba </w:t>
      </w:r>
      <w:proofErr w:type="spellStart"/>
      <w:r w:rsidRPr="00A61C3F">
        <w:rPr>
          <w:rFonts w:ascii="Times New Roman" w:hAnsi="Times New Roman" w:cs="Times New Roman"/>
        </w:rPr>
        <w:t>baterria</w:t>
      </w:r>
      <w:proofErr w:type="spellEnd"/>
      <w:r w:rsidRPr="00A61C3F">
        <w:rPr>
          <w:rFonts w:ascii="Times New Roman" w:hAnsi="Times New Roman" w:cs="Times New Roman"/>
        </w:rPr>
        <w:t xml:space="preserve"> hraje i moderní beaty, </w:t>
      </w:r>
      <w:proofErr w:type="spellStart"/>
      <w:r w:rsidRPr="00A61C3F">
        <w:rPr>
          <w:rFonts w:ascii="Times New Roman" w:hAnsi="Times New Roman" w:cs="Times New Roman"/>
        </w:rPr>
        <w:t>inspirovan</w:t>
      </w:r>
      <w:proofErr w:type="spellEnd"/>
      <w:r w:rsidRPr="00A61C3F">
        <w:rPr>
          <w:rFonts w:ascii="Times New Roman" w:hAnsi="Times New Roman" w:cs="Times New Roman"/>
          <w:lang w:val="fr-FR"/>
        </w:rPr>
        <w:t xml:space="preserve">é </w:t>
      </w:r>
      <w:proofErr w:type="spellStart"/>
      <w:r w:rsidRPr="00A61C3F">
        <w:rPr>
          <w:rFonts w:ascii="Times New Roman" w:hAnsi="Times New Roman" w:cs="Times New Roman"/>
        </w:rPr>
        <w:t>napří</w:t>
      </w:r>
      <w:proofErr w:type="spellEnd"/>
      <w:r w:rsidRPr="00A61C3F">
        <w:rPr>
          <w:rFonts w:ascii="Times New Roman" w:hAnsi="Times New Roman" w:cs="Times New Roman"/>
          <w:lang w:val="nl-NL"/>
        </w:rPr>
        <w:t>klad hip hopem, r</w:t>
      </w:r>
      <w:r w:rsidRPr="00A61C3F">
        <w:rPr>
          <w:rFonts w:ascii="Times New Roman" w:hAnsi="Times New Roman" w:cs="Times New Roman"/>
        </w:rPr>
        <w:t>´</w:t>
      </w:r>
      <w:proofErr w:type="spellStart"/>
      <w:r w:rsidRPr="00A61C3F">
        <w:rPr>
          <w:rFonts w:ascii="Times New Roman" w:hAnsi="Times New Roman" w:cs="Times New Roman"/>
        </w:rPr>
        <w:t>n´b</w:t>
      </w:r>
      <w:proofErr w:type="spellEnd"/>
      <w:r w:rsidRPr="00A61C3F">
        <w:rPr>
          <w:rFonts w:ascii="Times New Roman" w:hAnsi="Times New Roman" w:cs="Times New Roman"/>
        </w:rPr>
        <w:t xml:space="preserve">, případně </w:t>
      </w:r>
      <w:proofErr w:type="spellStart"/>
      <w:r w:rsidRPr="00A61C3F">
        <w:rPr>
          <w:rFonts w:ascii="Times New Roman" w:hAnsi="Times New Roman" w:cs="Times New Roman"/>
        </w:rPr>
        <w:t>groovy</w:t>
      </w:r>
      <w:proofErr w:type="spellEnd"/>
      <w:r w:rsidRPr="00A61C3F">
        <w:rPr>
          <w:rFonts w:ascii="Times New Roman" w:hAnsi="Times New Roman" w:cs="Times New Roman"/>
        </w:rPr>
        <w:t xml:space="preserve"> a rytmy původem ze všech koutů </w:t>
      </w:r>
      <w:proofErr w:type="spellStart"/>
      <w:r w:rsidRPr="00A61C3F">
        <w:rPr>
          <w:rFonts w:ascii="Times New Roman" w:hAnsi="Times New Roman" w:cs="Times New Roman"/>
        </w:rPr>
        <w:t>svě</w:t>
      </w:r>
      <w:proofErr w:type="spellEnd"/>
      <w:r w:rsidRPr="00A61C3F">
        <w:rPr>
          <w:rFonts w:ascii="Times New Roman" w:hAnsi="Times New Roman" w:cs="Times New Roman"/>
          <w:lang w:val="it-IT"/>
        </w:rPr>
        <w:t>ta.</w:t>
      </w:r>
    </w:p>
    <w:p w:rsidR="00946F6A" w:rsidRPr="00A61C3F" w:rsidRDefault="00946F6A" w:rsidP="00946F6A">
      <w:pPr>
        <w:pStyle w:val="Body2"/>
        <w:rPr>
          <w:rFonts w:ascii="Times New Roman" w:hAnsi="Times New Roman" w:cs="Times New Roman"/>
        </w:rPr>
      </w:pPr>
      <w:r w:rsidRPr="00A61C3F">
        <w:rPr>
          <w:rFonts w:ascii="Times New Roman" w:hAnsi="Times New Roman" w:cs="Times New Roman"/>
        </w:rPr>
        <w:t xml:space="preserve">Více na </w:t>
      </w:r>
      <w:hyperlink r:id="rId20" w:history="1">
        <w:r w:rsidRPr="00A61C3F">
          <w:rPr>
            <w:rStyle w:val="Hyperlink0"/>
            <w:rFonts w:ascii="Times New Roman" w:hAnsi="Times New Roman" w:cs="Times New Roman"/>
          </w:rPr>
          <w:t>www.groovearmy.cz</w:t>
        </w:r>
      </w:hyperlink>
    </w:p>
    <w:p w:rsidR="00586956" w:rsidRPr="00586956" w:rsidRDefault="00586956" w:rsidP="00586956">
      <w:pPr>
        <w:pStyle w:val="Odstavecseseznamem"/>
        <w:numPr>
          <w:ilvl w:val="0"/>
          <w:numId w:val="11"/>
        </w:numPr>
        <w:autoSpaceDE w:val="0"/>
        <w:autoSpaceDN w:val="0"/>
        <w:adjustRightInd w:val="0"/>
        <w:rPr>
          <w:b/>
          <w:bCs/>
        </w:rPr>
      </w:pPr>
      <w:r w:rsidRPr="00586956">
        <w:rPr>
          <w:b/>
          <w:bCs/>
        </w:rPr>
        <w:lastRenderedPageBreak/>
        <w:t>OSTATNÍ INFORMACE A PODĚKOVÁNÍ</w:t>
      </w:r>
    </w:p>
    <w:p w:rsidR="00586956" w:rsidRDefault="00586956" w:rsidP="00946F6A">
      <w:pPr>
        <w:pStyle w:val="Body2"/>
        <w:rPr>
          <w:rFonts w:ascii="Times New Roman" w:hAnsi="Times New Roman" w:cs="Times New Roman"/>
          <w:b/>
          <w:bCs/>
          <w:sz w:val="24"/>
          <w:szCs w:val="24"/>
        </w:rPr>
      </w:pPr>
    </w:p>
    <w:p w:rsidR="00946F6A" w:rsidRPr="00A61C3F" w:rsidRDefault="00586956" w:rsidP="00586956">
      <w:pPr>
        <w:pStyle w:val="Body2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 w:rsidRPr="00A61C3F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529728" behindDoc="0" locked="0" layoutInCell="1" allowOverlap="1" wp14:anchorId="4630CB05" wp14:editId="58E95941">
            <wp:simplePos x="0" y="0"/>
            <wp:positionH relativeFrom="margin">
              <wp:align>left</wp:align>
            </wp:positionH>
            <wp:positionV relativeFrom="margin">
              <wp:posOffset>4181475</wp:posOffset>
            </wp:positionV>
            <wp:extent cx="1895475" cy="1895475"/>
            <wp:effectExtent l="0" t="0" r="9525" b="9525"/>
            <wp:wrapSquare wrapText="bothSides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světluška.jpe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F6A" w:rsidRPr="00A61C3F">
        <w:rPr>
          <w:rFonts w:ascii="Times New Roman" w:hAnsi="Times New Roman" w:cs="Times New Roman"/>
          <w:b/>
          <w:bCs/>
          <w:sz w:val="24"/>
          <w:szCs w:val="24"/>
        </w:rPr>
        <w:t xml:space="preserve">V roce 2018 jsme se podíleli na charitativních akcích </w:t>
      </w:r>
      <w:r w:rsidR="0070169F" w:rsidRPr="00A61C3F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08576" behindDoc="0" locked="0" layoutInCell="1" allowOverlap="1" wp14:anchorId="37E07FDD" wp14:editId="3A9611D5">
            <wp:simplePos x="0" y="0"/>
            <wp:positionH relativeFrom="margin">
              <wp:posOffset>2092325</wp:posOffset>
            </wp:positionH>
            <wp:positionV relativeFrom="line">
              <wp:posOffset>3740785</wp:posOffset>
            </wp:positionV>
            <wp:extent cx="2065020" cy="14287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ga3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428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C3F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508224" behindDoc="0" locked="0" layoutInCell="1" allowOverlap="1" wp14:anchorId="3F088DC5" wp14:editId="4633A43E">
            <wp:simplePos x="0" y="0"/>
            <wp:positionH relativeFrom="margin">
              <wp:posOffset>194945</wp:posOffset>
            </wp:positionH>
            <wp:positionV relativeFrom="line">
              <wp:posOffset>410845</wp:posOffset>
            </wp:positionV>
            <wp:extent cx="3888105" cy="600075"/>
            <wp:effectExtent l="0" t="0" r="0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nedoklubko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600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C3F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628032" behindDoc="0" locked="0" layoutInCell="1" allowOverlap="1" wp14:anchorId="2A36FC56" wp14:editId="1A7B2E8F">
            <wp:simplePos x="0" y="0"/>
            <wp:positionH relativeFrom="margin">
              <wp:posOffset>195580</wp:posOffset>
            </wp:positionH>
            <wp:positionV relativeFrom="line">
              <wp:posOffset>1182370</wp:posOffset>
            </wp:positionV>
            <wp:extent cx="3962400" cy="24434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gasv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4434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F6A" w:rsidRPr="00A61C3F">
        <w:rPr>
          <w:rFonts w:ascii="Times New Roman" w:hAnsi="Times New Roman" w:cs="Times New Roman"/>
          <w:b/>
          <w:bCs/>
          <w:sz w:val="24"/>
          <w:szCs w:val="24"/>
        </w:rPr>
        <w:t>například těchto organizací:</w:t>
      </w:r>
    </w:p>
    <w:p w:rsidR="00946F6A" w:rsidRPr="00A61C3F" w:rsidRDefault="0070169F" w:rsidP="00946F6A">
      <w:pPr>
        <w:pStyle w:val="Body2"/>
        <w:rPr>
          <w:rFonts w:ascii="Times New Roman" w:hAnsi="Times New Roman" w:cs="Times New Roman"/>
        </w:rPr>
      </w:pPr>
      <w:r w:rsidRPr="00A61C3F">
        <w:rPr>
          <w:rFonts w:ascii="Times New Roman" w:hAnsi="Times New Roman" w:cs="Times New Roman"/>
          <w:noProof/>
        </w:rPr>
        <w:lastRenderedPageBreak/>
        <w:drawing>
          <wp:anchor distT="152400" distB="152400" distL="152400" distR="152400" simplePos="0" relativeHeight="251564544" behindDoc="0" locked="0" layoutInCell="1" allowOverlap="1" wp14:anchorId="0B11F5AC" wp14:editId="4B0A7FE8">
            <wp:simplePos x="0" y="0"/>
            <wp:positionH relativeFrom="margin">
              <wp:align>center</wp:align>
            </wp:positionH>
            <wp:positionV relativeFrom="line">
              <wp:posOffset>-1231265</wp:posOffset>
            </wp:positionV>
            <wp:extent cx="3867150" cy="2352675"/>
            <wp:effectExtent l="0" t="0" r="0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hk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352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C3F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547136" behindDoc="0" locked="0" layoutInCell="1" allowOverlap="1" wp14:anchorId="6CD9B880" wp14:editId="778802CE">
            <wp:simplePos x="0" y="0"/>
            <wp:positionH relativeFrom="page">
              <wp:posOffset>1811655</wp:posOffset>
            </wp:positionH>
            <wp:positionV relativeFrom="line">
              <wp:posOffset>163195</wp:posOffset>
            </wp:positionV>
            <wp:extent cx="2027282" cy="2027282"/>
            <wp:effectExtent l="0" t="0" r="0" b="0"/>
            <wp:wrapTopAndBottom distT="152400" distB="152400"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cesta.jpe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27282" cy="20272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46F6A" w:rsidRPr="00A61C3F" w:rsidRDefault="00946F6A" w:rsidP="00946F6A">
      <w:pPr>
        <w:pStyle w:val="Body2"/>
        <w:rPr>
          <w:rFonts w:ascii="Times New Roman" w:hAnsi="Times New Roman" w:cs="Times New Roman"/>
        </w:rPr>
      </w:pPr>
      <w:r w:rsidRPr="00A61C3F">
        <w:rPr>
          <w:rFonts w:ascii="Times New Roman" w:hAnsi="Times New Roman" w:cs="Times New Roman"/>
        </w:rPr>
        <w:tab/>
      </w:r>
      <w:r w:rsidRPr="00A61C3F">
        <w:rPr>
          <w:rFonts w:ascii="Times New Roman" w:hAnsi="Times New Roman" w:cs="Times New Roman"/>
        </w:rPr>
        <w:tab/>
      </w:r>
      <w:r w:rsidRPr="00A61C3F">
        <w:rPr>
          <w:rFonts w:ascii="Times New Roman" w:hAnsi="Times New Roman" w:cs="Times New Roman"/>
        </w:rPr>
        <w:tab/>
      </w:r>
      <w:r w:rsidRPr="00A61C3F">
        <w:rPr>
          <w:rFonts w:ascii="Times New Roman" w:hAnsi="Times New Roman" w:cs="Times New Roman"/>
        </w:rPr>
        <w:tab/>
      </w:r>
      <w:r w:rsidRPr="00A61C3F">
        <w:rPr>
          <w:rFonts w:ascii="Times New Roman" w:hAnsi="Times New Roman" w:cs="Times New Roman"/>
        </w:rPr>
        <w:tab/>
      </w:r>
      <w:r w:rsidRPr="00A61C3F">
        <w:rPr>
          <w:rFonts w:ascii="Times New Roman" w:hAnsi="Times New Roman" w:cs="Times New Roman"/>
        </w:rPr>
        <w:tab/>
      </w:r>
      <w:r w:rsidRPr="00A61C3F">
        <w:rPr>
          <w:rFonts w:ascii="Times New Roman" w:hAnsi="Times New Roman" w:cs="Times New Roman"/>
        </w:rPr>
        <w:tab/>
      </w:r>
      <w:r w:rsidRPr="00A61C3F">
        <w:rPr>
          <w:rFonts w:ascii="Times New Roman" w:hAnsi="Times New Roman" w:cs="Times New Roman"/>
        </w:rPr>
        <w:tab/>
      </w:r>
      <w:r w:rsidRPr="00A61C3F">
        <w:rPr>
          <w:rFonts w:ascii="Times New Roman" w:hAnsi="Times New Roman" w:cs="Times New Roman"/>
        </w:rPr>
        <w:tab/>
      </w:r>
      <w:r w:rsidRPr="00A61C3F">
        <w:rPr>
          <w:rFonts w:ascii="Times New Roman" w:hAnsi="Times New Roman" w:cs="Times New Roman"/>
        </w:rPr>
        <w:tab/>
      </w:r>
      <w:r w:rsidRPr="00A61C3F">
        <w:rPr>
          <w:rFonts w:ascii="Times New Roman" w:hAnsi="Times New Roman" w:cs="Times New Roman"/>
        </w:rPr>
        <w:tab/>
      </w:r>
      <w:r w:rsidRPr="00A61C3F">
        <w:rPr>
          <w:rFonts w:ascii="Times New Roman" w:hAnsi="Times New Roman" w:cs="Times New Roman"/>
        </w:rPr>
        <w:tab/>
      </w:r>
      <w:r w:rsidRPr="00A61C3F">
        <w:rPr>
          <w:rFonts w:ascii="Times New Roman" w:hAnsi="Times New Roman" w:cs="Times New Roman"/>
        </w:rPr>
        <w:tab/>
      </w:r>
      <w:r w:rsidRPr="00A61C3F">
        <w:rPr>
          <w:rFonts w:ascii="Times New Roman" w:hAnsi="Times New Roman" w:cs="Times New Roman"/>
        </w:rPr>
        <w:tab/>
      </w:r>
    </w:p>
    <w:p w:rsidR="0040459F" w:rsidRPr="00A61C3F" w:rsidRDefault="0040459F" w:rsidP="0040459F">
      <w:pPr>
        <w:pStyle w:val="Podnadpis"/>
        <w:rPr>
          <w:rFonts w:ascii="Times New Roman" w:hAnsi="Times New Roman" w:cs="Times New Roman"/>
        </w:rPr>
      </w:pPr>
      <w:r w:rsidRPr="00A61C3F">
        <w:rPr>
          <w:rFonts w:ascii="Times New Roman" w:hAnsi="Times New Roman" w:cs="Times New Roman"/>
          <w:noProof/>
        </w:rPr>
        <w:lastRenderedPageBreak/>
        <w:drawing>
          <wp:anchor distT="152400" distB="152400" distL="152400" distR="152400" simplePos="0" relativeHeight="251844096" behindDoc="0" locked="0" layoutInCell="1" allowOverlap="1" wp14:anchorId="19353C7C" wp14:editId="2A5E236F">
            <wp:simplePos x="0" y="0"/>
            <wp:positionH relativeFrom="margin">
              <wp:posOffset>1783715</wp:posOffset>
            </wp:positionH>
            <wp:positionV relativeFrom="line">
              <wp:posOffset>4599305</wp:posOffset>
            </wp:positionV>
            <wp:extent cx="2313361" cy="59463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logo-samurai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13361" cy="5946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61C3F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841024" behindDoc="0" locked="0" layoutInCell="1" allowOverlap="1" wp14:anchorId="519B12A3" wp14:editId="4526D15B">
            <wp:simplePos x="0" y="0"/>
            <wp:positionH relativeFrom="margin">
              <wp:posOffset>-345440</wp:posOffset>
            </wp:positionH>
            <wp:positionV relativeFrom="line">
              <wp:posOffset>4643120</wp:posOffset>
            </wp:positionV>
            <wp:extent cx="2220109" cy="570662"/>
            <wp:effectExtent l="0" t="0" r="0" b="1270"/>
            <wp:wrapTopAndBottom distT="152400" distB="152400"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logo-meinl-cymbals.jp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20109" cy="5706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61C3F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838976" behindDoc="0" locked="0" layoutInCell="1" allowOverlap="1" wp14:anchorId="488072C5" wp14:editId="02BFC178">
            <wp:simplePos x="0" y="0"/>
            <wp:positionH relativeFrom="margin">
              <wp:posOffset>1610995</wp:posOffset>
            </wp:positionH>
            <wp:positionV relativeFrom="line">
              <wp:posOffset>3651885</wp:posOffset>
            </wp:positionV>
            <wp:extent cx="2726947" cy="7009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logo-tama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6947" cy="7009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61C3F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836928" behindDoc="0" locked="0" layoutInCell="1" allowOverlap="1" wp14:anchorId="3C644C24" wp14:editId="6EC9DFC9">
            <wp:simplePos x="0" y="0"/>
            <wp:positionH relativeFrom="page">
              <wp:align>left</wp:align>
            </wp:positionH>
            <wp:positionV relativeFrom="line">
              <wp:posOffset>1684020</wp:posOffset>
            </wp:positionV>
            <wp:extent cx="2848992" cy="732312"/>
            <wp:effectExtent l="0" t="0" r="889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logo-vivarhythm.jp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48992" cy="7323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61C3F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840000" behindDoc="0" locked="0" layoutInCell="1" allowOverlap="1" wp14:anchorId="7D3A573D" wp14:editId="4231AE6E">
            <wp:simplePos x="0" y="0"/>
            <wp:positionH relativeFrom="margin">
              <wp:posOffset>-638175</wp:posOffset>
            </wp:positionH>
            <wp:positionV relativeFrom="paragraph">
              <wp:posOffset>3532505</wp:posOffset>
            </wp:positionV>
            <wp:extent cx="2746375" cy="70548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logo-sonicenergy.jp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7054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61C3F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842048" behindDoc="0" locked="0" layoutInCell="1" allowOverlap="1" wp14:anchorId="06FD81C3" wp14:editId="4667DA79">
            <wp:simplePos x="0" y="0"/>
            <wp:positionH relativeFrom="margin">
              <wp:posOffset>1907540</wp:posOffset>
            </wp:positionH>
            <wp:positionV relativeFrom="line">
              <wp:posOffset>2828925</wp:posOffset>
            </wp:positionV>
            <wp:extent cx="2311400" cy="523875"/>
            <wp:effectExtent l="0" t="0" r="0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logo-bds-1.jp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523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C3F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843072" behindDoc="0" locked="0" layoutInCell="1" allowOverlap="1" wp14:anchorId="7882309D" wp14:editId="358FE854">
            <wp:simplePos x="0" y="0"/>
            <wp:positionH relativeFrom="margin">
              <wp:posOffset>-445135</wp:posOffset>
            </wp:positionH>
            <wp:positionV relativeFrom="paragraph">
              <wp:posOffset>2609850</wp:posOffset>
            </wp:positionV>
            <wp:extent cx="2425700" cy="619125"/>
            <wp:effectExtent l="0" t="0" r="0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logo-traphouse.jp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619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1C3F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837952" behindDoc="0" locked="0" layoutInCell="1" allowOverlap="1" wp14:anchorId="116DBA2A" wp14:editId="398B9F1F">
            <wp:simplePos x="0" y="0"/>
            <wp:positionH relativeFrom="margin">
              <wp:posOffset>2031365</wp:posOffset>
            </wp:positionH>
            <wp:positionV relativeFrom="line">
              <wp:posOffset>1944370</wp:posOffset>
            </wp:positionV>
            <wp:extent cx="2216865" cy="569828"/>
            <wp:effectExtent l="0" t="0" r="0" b="0"/>
            <wp:wrapTopAndBottom distT="152400" distB="152400"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logo-meinl.jp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16865" cy="5698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61C3F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833856" behindDoc="0" locked="0" layoutInCell="1" allowOverlap="1" wp14:anchorId="21BA9C79" wp14:editId="0F11A1F4">
            <wp:simplePos x="0" y="0"/>
            <wp:positionH relativeFrom="margin">
              <wp:posOffset>-407035</wp:posOffset>
            </wp:positionH>
            <wp:positionV relativeFrom="line">
              <wp:posOffset>813435</wp:posOffset>
            </wp:positionV>
            <wp:extent cx="2218095" cy="570145"/>
            <wp:effectExtent l="0" t="0" r="0" b="0"/>
            <wp:wrapThrough wrapText="bothSides" distL="152400" distR="152400">
              <wp:wrapPolygon edited="1">
                <wp:start x="0" y="7"/>
                <wp:lineTo x="0" y="21599"/>
                <wp:lineTo x="21600" y="21599"/>
                <wp:lineTo x="21600" y="7"/>
                <wp:lineTo x="0" y="7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logo-balex.jpg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8095" cy="570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61C3F">
        <w:rPr>
          <w:rFonts w:ascii="Times New Roman" w:hAnsi="Times New Roman" w:cs="Times New Roman"/>
        </w:rPr>
        <w:tab/>
        <w:t>Partneři</w:t>
      </w:r>
      <w:r w:rsidRPr="00A61C3F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835904" behindDoc="0" locked="0" layoutInCell="1" allowOverlap="1" wp14:anchorId="5099F7E1" wp14:editId="3DC74BFA">
            <wp:simplePos x="0" y="0"/>
            <wp:positionH relativeFrom="margin">
              <wp:posOffset>4294584</wp:posOffset>
            </wp:positionH>
            <wp:positionV relativeFrom="line">
              <wp:posOffset>747876</wp:posOffset>
            </wp:positionV>
            <wp:extent cx="2828466" cy="72703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logo-kytary.jp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28466" cy="727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A61C3F">
        <w:rPr>
          <w:rFonts w:ascii="Times New Roman" w:hAnsi="Times New Roman" w:cs="Times New Roman"/>
        </w:rPr>
        <w:tab/>
      </w:r>
      <w:r w:rsidRPr="00A61C3F">
        <w:rPr>
          <w:rFonts w:ascii="Times New Roman" w:hAnsi="Times New Roman" w:cs="Times New Roman"/>
        </w:rPr>
        <w:tab/>
      </w:r>
    </w:p>
    <w:p w:rsidR="0040459F" w:rsidRPr="00A61C3F" w:rsidRDefault="0040459F" w:rsidP="0040459F">
      <w:pPr>
        <w:pStyle w:val="Podnadpis"/>
        <w:rPr>
          <w:rFonts w:ascii="Times New Roman" w:hAnsi="Times New Roman" w:cs="Times New Roman"/>
        </w:rPr>
      </w:pPr>
      <w:r w:rsidRPr="00A61C3F">
        <w:rPr>
          <w:rFonts w:ascii="Times New Roman" w:hAnsi="Times New Roman" w:cs="Times New Roman"/>
          <w:noProof/>
        </w:rPr>
        <w:drawing>
          <wp:anchor distT="152400" distB="152400" distL="152400" distR="152400" simplePos="0" relativeHeight="251834880" behindDoc="0" locked="0" layoutInCell="1" allowOverlap="1" wp14:anchorId="327ED8DF" wp14:editId="4752A493">
            <wp:simplePos x="0" y="0"/>
            <wp:positionH relativeFrom="margin">
              <wp:posOffset>1928241</wp:posOffset>
            </wp:positionH>
            <wp:positionV relativeFrom="line">
              <wp:posOffset>540264</wp:posOffset>
            </wp:positionV>
            <wp:extent cx="2366343" cy="608250"/>
            <wp:effectExtent l="0" t="0" r="0" b="0"/>
            <wp:wrapTopAndBottom distT="152400" distB="152400"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logo-boomwhackers.jp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66343" cy="608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D3F52" w:rsidRPr="00A61C3F" w:rsidRDefault="008D3F52" w:rsidP="008D3F52">
      <w:pPr>
        <w:autoSpaceDE w:val="0"/>
        <w:autoSpaceDN w:val="0"/>
        <w:adjustRightInd w:val="0"/>
        <w:rPr>
          <w:b/>
          <w:u w:val="single"/>
        </w:rPr>
      </w:pPr>
      <w:r w:rsidRPr="00A61C3F">
        <w:rPr>
          <w:b/>
          <w:u w:val="single"/>
        </w:rPr>
        <w:lastRenderedPageBreak/>
        <w:t>Hospodářská činnost</w:t>
      </w:r>
    </w:p>
    <w:p w:rsidR="008D3F52" w:rsidRPr="00A61C3F" w:rsidRDefault="008D3F52" w:rsidP="008D3F52">
      <w:pPr>
        <w:autoSpaceDE w:val="0"/>
        <w:autoSpaceDN w:val="0"/>
        <w:adjustRightInd w:val="0"/>
      </w:pPr>
      <w:r w:rsidRPr="00A61C3F">
        <w:t>Počáteční zůstatek na účtu k </w:t>
      </w:r>
      <w:r w:rsidR="007020EE">
        <w:t>7</w:t>
      </w:r>
      <w:r w:rsidRPr="00A61C3F">
        <w:t xml:space="preserve">. </w:t>
      </w:r>
      <w:r w:rsidR="007020EE">
        <w:t>3</w:t>
      </w:r>
      <w:r w:rsidRPr="00A61C3F">
        <w:t xml:space="preserve">. 2018: </w:t>
      </w:r>
      <w:r w:rsidR="007020EE">
        <w:t xml:space="preserve">0,00 </w:t>
      </w:r>
      <w:r w:rsidRPr="00A61C3F">
        <w:t>Kč</w:t>
      </w:r>
    </w:p>
    <w:p w:rsidR="008D3F52" w:rsidRPr="00A61C3F" w:rsidRDefault="008D3F52" w:rsidP="008D3F52">
      <w:pPr>
        <w:autoSpaceDE w:val="0"/>
        <w:autoSpaceDN w:val="0"/>
        <w:adjustRightInd w:val="0"/>
      </w:pPr>
      <w:r w:rsidRPr="00A61C3F">
        <w:t>Konečný zůstatek na účtu k 31. 1</w:t>
      </w:r>
      <w:r w:rsidR="009046A4">
        <w:t>2</w:t>
      </w:r>
      <w:r w:rsidRPr="00A61C3F">
        <w:t xml:space="preserve">. 2018: </w:t>
      </w:r>
      <w:r w:rsidR="00243C7E">
        <w:t>74121,00</w:t>
      </w:r>
      <w:r w:rsidRPr="00A61C3F">
        <w:t>Kč</w:t>
      </w:r>
    </w:p>
    <w:p w:rsidR="008D3F52" w:rsidRPr="00A61C3F" w:rsidRDefault="008D3F52" w:rsidP="008D3F52">
      <w:pPr>
        <w:autoSpaceDE w:val="0"/>
        <w:autoSpaceDN w:val="0"/>
        <w:adjustRightInd w:val="0"/>
      </w:pPr>
      <w:r w:rsidRPr="00A61C3F">
        <w:t xml:space="preserve">Výnosy: </w:t>
      </w:r>
      <w:r w:rsidR="007020EE">
        <w:t xml:space="preserve">434 941,00 </w:t>
      </w:r>
      <w:r w:rsidRPr="00A61C3F">
        <w:t>Kč</w:t>
      </w:r>
    </w:p>
    <w:p w:rsidR="008D3F52" w:rsidRPr="00A61C3F" w:rsidRDefault="008D3F52" w:rsidP="008D3F52">
      <w:pPr>
        <w:autoSpaceDE w:val="0"/>
        <w:autoSpaceDN w:val="0"/>
        <w:adjustRightInd w:val="0"/>
      </w:pPr>
      <w:r w:rsidRPr="00A61C3F">
        <w:t xml:space="preserve">Náklady: </w:t>
      </w:r>
      <w:r w:rsidR="007020EE">
        <w:t xml:space="preserve">380 374,00 </w:t>
      </w:r>
      <w:r w:rsidRPr="00A61C3F">
        <w:t>Kč</w:t>
      </w:r>
    </w:p>
    <w:p w:rsidR="008D3F52" w:rsidRPr="00A61C3F" w:rsidRDefault="008D3F52" w:rsidP="008D3F52">
      <w:pPr>
        <w:autoSpaceDE w:val="0"/>
        <w:autoSpaceDN w:val="0"/>
        <w:adjustRightInd w:val="0"/>
      </w:pPr>
      <w:r w:rsidRPr="00A61C3F">
        <w:t xml:space="preserve">Výsledek hospodaření po zdanění: </w:t>
      </w:r>
      <w:r w:rsidR="007020EE">
        <w:t>54 567,00</w:t>
      </w:r>
    </w:p>
    <w:p w:rsidR="008D3F52" w:rsidRPr="00A61C3F" w:rsidRDefault="008D3F52" w:rsidP="008D3F52">
      <w:pPr>
        <w:autoSpaceDE w:val="0"/>
        <w:autoSpaceDN w:val="0"/>
        <w:adjustRightInd w:val="0"/>
      </w:pPr>
      <w:bookmarkStart w:id="2" w:name="_GoBack"/>
      <w:bookmarkEnd w:id="2"/>
    </w:p>
    <w:p w:rsidR="0070169F" w:rsidRPr="005A7E56" w:rsidRDefault="008D3F52" w:rsidP="008D3F52">
      <w:pPr>
        <w:pStyle w:val="Normlnweb"/>
        <w:spacing w:before="0" w:beforeAutospacing="0" w:after="0" w:afterAutospacing="0"/>
        <w:rPr>
          <w:i/>
          <w:iCs/>
          <w:color w:val="000000"/>
        </w:rPr>
      </w:pPr>
      <w:r w:rsidRPr="005A7E56">
        <w:rPr>
          <w:i/>
          <w:iCs/>
        </w:rPr>
        <w:t>Sestavil:</w:t>
      </w:r>
      <w:r w:rsidRPr="005A7E56">
        <w:rPr>
          <w:i/>
          <w:iCs/>
          <w:color w:val="000000"/>
        </w:rPr>
        <w:t xml:space="preserve"> </w:t>
      </w:r>
      <w:r w:rsidR="00B72DD8" w:rsidRPr="005A7E56">
        <w:rPr>
          <w:i/>
          <w:iCs/>
          <w:color w:val="000000"/>
        </w:rPr>
        <w:t>Zbyněk Krupa</w:t>
      </w:r>
    </w:p>
    <w:p w:rsidR="0070169F" w:rsidRPr="005A7E56" w:rsidRDefault="008D3F52" w:rsidP="008D3F52">
      <w:pPr>
        <w:pStyle w:val="Normlnweb"/>
        <w:spacing w:before="0" w:beforeAutospacing="0" w:after="0" w:afterAutospacing="0"/>
        <w:rPr>
          <w:i/>
          <w:iCs/>
          <w:color w:val="000000"/>
        </w:rPr>
      </w:pPr>
      <w:r w:rsidRPr="005A7E56">
        <w:rPr>
          <w:i/>
          <w:iCs/>
          <w:color w:val="000000"/>
        </w:rPr>
        <w:t xml:space="preserve">mobil: +420 </w:t>
      </w:r>
      <w:r w:rsidR="0070169F" w:rsidRPr="005A7E56">
        <w:rPr>
          <w:i/>
          <w:iCs/>
        </w:rPr>
        <w:t>607673145</w:t>
      </w:r>
      <w:r w:rsidR="00B72DD8" w:rsidRPr="005A7E56">
        <w:rPr>
          <w:i/>
          <w:iCs/>
        </w:rPr>
        <w:t xml:space="preserve"> </w:t>
      </w:r>
      <w:r w:rsidR="00B72DD8" w:rsidRPr="005A7E56">
        <w:rPr>
          <w:i/>
          <w:iCs/>
          <w:color w:val="000000"/>
        </w:rPr>
        <w:t xml:space="preserve"> </w:t>
      </w:r>
    </w:p>
    <w:p w:rsidR="008D3F52" w:rsidRPr="005A7E56" w:rsidRDefault="008D3F52" w:rsidP="008D3F52">
      <w:pPr>
        <w:pStyle w:val="Normlnweb"/>
        <w:spacing w:before="0" w:beforeAutospacing="0" w:after="0" w:afterAutospacing="0"/>
        <w:rPr>
          <w:i/>
          <w:iCs/>
          <w:color w:val="000000"/>
        </w:rPr>
      </w:pPr>
      <w:r w:rsidRPr="005A7E56">
        <w:rPr>
          <w:i/>
          <w:iCs/>
          <w:color w:val="000000"/>
        </w:rPr>
        <w:t xml:space="preserve">e-mail: </w:t>
      </w:r>
      <w:r w:rsidR="0070169F" w:rsidRPr="005A7E56">
        <w:rPr>
          <w:i/>
          <w:iCs/>
        </w:rPr>
        <w:t>tokhi@tokhi.cz</w:t>
      </w:r>
    </w:p>
    <w:p w:rsidR="005A7E56" w:rsidRDefault="005A7E56" w:rsidP="008D3F52"/>
    <w:p w:rsidR="008D3F52" w:rsidRPr="00A61C3F" w:rsidRDefault="008D3F52" w:rsidP="008D3F52">
      <w:r w:rsidRPr="00A61C3F">
        <w:t>Dne 30. 3. 2019</w:t>
      </w:r>
    </w:p>
    <w:p w:rsidR="0040459F" w:rsidRPr="00A61C3F" w:rsidRDefault="0040459F" w:rsidP="0040459F">
      <w:pPr>
        <w:pStyle w:val="Body2"/>
        <w:rPr>
          <w:rFonts w:ascii="Times New Roman" w:hAnsi="Times New Roman" w:cs="Times New Roman"/>
        </w:rPr>
      </w:pPr>
    </w:p>
    <w:p w:rsidR="0040459F" w:rsidRPr="00A61C3F" w:rsidRDefault="0040459F" w:rsidP="0040459F">
      <w:pPr>
        <w:pStyle w:val="Body2"/>
        <w:rPr>
          <w:rFonts w:ascii="Times New Roman" w:hAnsi="Times New Roman" w:cs="Times New Roman"/>
        </w:rPr>
      </w:pPr>
    </w:p>
    <w:p w:rsidR="0040459F" w:rsidRPr="00A61C3F" w:rsidRDefault="0040459F" w:rsidP="0040459F">
      <w:pPr>
        <w:pStyle w:val="Body2"/>
        <w:rPr>
          <w:rFonts w:ascii="Times New Roman" w:hAnsi="Times New Roman" w:cs="Times New Roman"/>
        </w:rPr>
      </w:pPr>
    </w:p>
    <w:p w:rsidR="0040459F" w:rsidRPr="00A61C3F" w:rsidRDefault="0040459F" w:rsidP="0040459F">
      <w:pPr>
        <w:pStyle w:val="Body2"/>
        <w:rPr>
          <w:rFonts w:ascii="Times New Roman" w:hAnsi="Times New Roman" w:cs="Times New Roman"/>
        </w:rPr>
      </w:pPr>
    </w:p>
    <w:p w:rsidR="0040459F" w:rsidRPr="00A61C3F" w:rsidRDefault="0040459F" w:rsidP="0040459F">
      <w:pPr>
        <w:pStyle w:val="Body2"/>
        <w:rPr>
          <w:rFonts w:ascii="Times New Roman" w:hAnsi="Times New Roman" w:cs="Times New Roman"/>
        </w:rPr>
      </w:pPr>
    </w:p>
    <w:p w:rsidR="0040459F" w:rsidRPr="00A61C3F" w:rsidRDefault="0040459F" w:rsidP="0040459F">
      <w:pPr>
        <w:pStyle w:val="Body2"/>
        <w:rPr>
          <w:rFonts w:ascii="Times New Roman" w:hAnsi="Times New Roman" w:cs="Times New Roman"/>
        </w:rPr>
      </w:pPr>
    </w:p>
    <w:p w:rsidR="0040459F" w:rsidRPr="00A61C3F" w:rsidRDefault="0040459F" w:rsidP="0040459F">
      <w:pPr>
        <w:pStyle w:val="Body2"/>
        <w:rPr>
          <w:rFonts w:ascii="Times New Roman" w:hAnsi="Times New Roman" w:cs="Times New Roman"/>
        </w:rPr>
      </w:pPr>
    </w:p>
    <w:p w:rsidR="0040459F" w:rsidRPr="00A61C3F" w:rsidRDefault="0040459F" w:rsidP="0040459F">
      <w:pPr>
        <w:pStyle w:val="Body2"/>
        <w:rPr>
          <w:rFonts w:ascii="Times New Roman" w:hAnsi="Times New Roman" w:cs="Times New Roman"/>
        </w:rPr>
      </w:pPr>
    </w:p>
    <w:p w:rsidR="0040459F" w:rsidRPr="00A61C3F" w:rsidRDefault="0040459F" w:rsidP="0040459F">
      <w:pPr>
        <w:pStyle w:val="Body2"/>
        <w:rPr>
          <w:rFonts w:ascii="Times New Roman" w:hAnsi="Times New Roman" w:cs="Times New Roman"/>
        </w:rPr>
      </w:pPr>
    </w:p>
    <w:p w:rsidR="0040459F" w:rsidRPr="00A61C3F" w:rsidRDefault="0040459F" w:rsidP="0040459F">
      <w:pPr>
        <w:pStyle w:val="Body2"/>
        <w:rPr>
          <w:rFonts w:ascii="Times New Roman" w:hAnsi="Times New Roman" w:cs="Times New Roman"/>
        </w:rPr>
      </w:pPr>
    </w:p>
    <w:p w:rsidR="00C120C1" w:rsidRPr="003235A2" w:rsidRDefault="00EB37B2" w:rsidP="003235A2">
      <w:pPr>
        <w:rPr>
          <w:b/>
          <w:bCs/>
          <w:sz w:val="28"/>
          <w:szCs w:val="28"/>
        </w:rPr>
      </w:pPr>
      <w:hyperlink r:id="rId38" w:tgtFrame="_blank" w:history="1">
        <w:r w:rsidR="003235A2" w:rsidRPr="00A61C3F">
          <w:rPr>
            <w:rStyle w:val="Hypertextovodkaz"/>
            <w:b/>
            <w:bCs/>
            <w:sz w:val="28"/>
            <w:szCs w:val="28"/>
          </w:rPr>
          <w:t>https://www.bubnydoskol.cz/neziskova-organizace/</w:t>
        </w:r>
      </w:hyperlink>
    </w:p>
    <w:sectPr w:rsidR="00C120C1" w:rsidRPr="003235A2" w:rsidSect="00E0649B">
      <w:footerReference w:type="even" r:id="rId39"/>
      <w:pgSz w:w="8417" w:h="11909" w:orient="landscape" w:code="9"/>
      <w:pgMar w:top="1080" w:right="907" w:bottom="1620" w:left="1166" w:header="706" w:footer="50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37B2" w:rsidRDefault="00EB37B2">
      <w:r>
        <w:separator/>
      </w:r>
    </w:p>
  </w:endnote>
  <w:endnote w:type="continuationSeparator" w:id="0">
    <w:p w:rsidR="00EB37B2" w:rsidRDefault="00EB3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perclarendon Light">
    <w:altName w:val="Cambria"/>
    <w:charset w:val="00"/>
    <w:family w:val="roman"/>
    <w:pitch w:val="default"/>
  </w:font>
  <w:font w:name="Avenir Next">
    <w:altName w:val="Calibri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30499405"/>
      <w:docPartObj>
        <w:docPartGallery w:val="Page Numbers (Bottom of Page)"/>
        <w:docPartUnique/>
      </w:docPartObj>
    </w:sdtPr>
    <w:sdtEndPr/>
    <w:sdtContent>
      <w:p w:rsidR="005A7E56" w:rsidRDefault="005A7E56">
        <w:pPr>
          <w:pStyle w:val="Zpat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>
                  <wp:extent cx="5467350" cy="54610"/>
                  <wp:effectExtent l="9525" t="19050" r="9525" b="12065"/>
                  <wp:docPr id="1" name="Vývojový diagram: rozhodnutí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6FF9FE5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Vývojový diagram: rozhodnutí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" fillcolor="black">
                  <w10:anchorlock/>
                </v:shape>
              </w:pict>
            </mc:Fallback>
          </mc:AlternateContent>
        </w:r>
      </w:p>
      <w:p w:rsidR="005A7E56" w:rsidRDefault="005A7E56">
        <w:pPr>
          <w:pStyle w:val="Zpat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5A7E56" w:rsidRDefault="005A7E5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37B2" w:rsidRDefault="00EB37B2">
      <w:r>
        <w:separator/>
      </w:r>
    </w:p>
  </w:footnote>
  <w:footnote w:type="continuationSeparator" w:id="0">
    <w:p w:rsidR="00EB37B2" w:rsidRDefault="00EB37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A246D"/>
    <w:multiLevelType w:val="multilevel"/>
    <w:tmpl w:val="5B1CC61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6E5C04"/>
    <w:multiLevelType w:val="hybridMultilevel"/>
    <w:tmpl w:val="9E161B5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C3A28"/>
    <w:multiLevelType w:val="hybridMultilevel"/>
    <w:tmpl w:val="BDBC60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645357"/>
    <w:multiLevelType w:val="hybridMultilevel"/>
    <w:tmpl w:val="BDBC60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3312BF"/>
    <w:multiLevelType w:val="multilevel"/>
    <w:tmpl w:val="AE847A0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52CA4881"/>
    <w:multiLevelType w:val="hybridMultilevel"/>
    <w:tmpl w:val="9C10C1F8"/>
    <w:styleLink w:val="Numbered"/>
    <w:lvl w:ilvl="0" w:tplc="D79043C8">
      <w:start w:val="1"/>
      <w:numFmt w:val="decimal"/>
      <w:lvlText w:val="%1."/>
      <w:lvlJc w:val="left"/>
      <w:pPr>
        <w:tabs>
          <w:tab w:val="num" w:pos="1178"/>
        </w:tabs>
        <w:ind w:left="458" w:firstLine="26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AF6DFA6">
      <w:start w:val="1"/>
      <w:numFmt w:val="decimal"/>
      <w:lvlText w:val="%2."/>
      <w:lvlJc w:val="left"/>
      <w:pPr>
        <w:tabs>
          <w:tab w:val="num" w:pos="1538"/>
        </w:tabs>
        <w:ind w:left="818" w:firstLine="26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7EA6774">
      <w:start w:val="1"/>
      <w:numFmt w:val="decimal"/>
      <w:lvlText w:val="%3."/>
      <w:lvlJc w:val="left"/>
      <w:pPr>
        <w:tabs>
          <w:tab w:val="num" w:pos="1898"/>
        </w:tabs>
        <w:ind w:left="1178" w:firstLine="26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A42C9C8">
      <w:start w:val="1"/>
      <w:numFmt w:val="decimal"/>
      <w:lvlText w:val="%4."/>
      <w:lvlJc w:val="left"/>
      <w:pPr>
        <w:tabs>
          <w:tab w:val="num" w:pos="2258"/>
        </w:tabs>
        <w:ind w:left="1538" w:firstLine="26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F5A3C92">
      <w:start w:val="1"/>
      <w:numFmt w:val="decimal"/>
      <w:lvlText w:val="%5."/>
      <w:lvlJc w:val="left"/>
      <w:pPr>
        <w:tabs>
          <w:tab w:val="num" w:pos="2618"/>
        </w:tabs>
        <w:ind w:left="1898" w:firstLine="26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87A455A">
      <w:start w:val="1"/>
      <w:numFmt w:val="decimal"/>
      <w:lvlText w:val="%6."/>
      <w:lvlJc w:val="left"/>
      <w:pPr>
        <w:tabs>
          <w:tab w:val="num" w:pos="2978"/>
        </w:tabs>
        <w:ind w:left="2258" w:firstLine="26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C615C2">
      <w:start w:val="1"/>
      <w:numFmt w:val="decimal"/>
      <w:lvlText w:val="%7."/>
      <w:lvlJc w:val="left"/>
      <w:pPr>
        <w:tabs>
          <w:tab w:val="num" w:pos="3338"/>
        </w:tabs>
        <w:ind w:left="2618" w:firstLine="26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2C1A7A">
      <w:start w:val="1"/>
      <w:numFmt w:val="decimal"/>
      <w:lvlText w:val="%8."/>
      <w:lvlJc w:val="left"/>
      <w:pPr>
        <w:tabs>
          <w:tab w:val="num" w:pos="3698"/>
        </w:tabs>
        <w:ind w:left="2978" w:firstLine="26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EBEB4A6">
      <w:start w:val="1"/>
      <w:numFmt w:val="decimal"/>
      <w:lvlText w:val="%9."/>
      <w:lvlJc w:val="left"/>
      <w:pPr>
        <w:tabs>
          <w:tab w:val="num" w:pos="4058"/>
        </w:tabs>
        <w:ind w:left="3338" w:firstLine="26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53E52E56"/>
    <w:multiLevelType w:val="hybridMultilevel"/>
    <w:tmpl w:val="1F541C56"/>
    <w:lvl w:ilvl="0" w:tplc="619E5E5C">
      <w:start w:val="1"/>
      <w:numFmt w:val="bullet"/>
      <w:pStyle w:val="Polokaobjednvk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6A05401"/>
    <w:multiLevelType w:val="hybridMultilevel"/>
    <w:tmpl w:val="345E8298"/>
    <w:lvl w:ilvl="0" w:tplc="BAE457D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CB034B"/>
    <w:multiLevelType w:val="hybridMultilevel"/>
    <w:tmpl w:val="9C10C1F8"/>
    <w:numStyleLink w:val="Numbered"/>
  </w:abstractNum>
  <w:abstractNum w:abstractNumId="9" w15:restartNumberingAfterBreak="0">
    <w:nsid w:val="6DB87603"/>
    <w:multiLevelType w:val="hybridMultilevel"/>
    <w:tmpl w:val="6BB69BBE"/>
    <w:lvl w:ilvl="0" w:tplc="04050017">
      <w:start w:val="1"/>
      <w:numFmt w:val="lowerLetter"/>
      <w:lvlText w:val="%1)"/>
      <w:lvlJc w:val="lef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6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8"/>
  </w:num>
  <w:num w:numId="5">
    <w:abstractNumId w:val="1"/>
  </w:num>
  <w:num w:numId="6">
    <w:abstractNumId w:val="4"/>
  </w:num>
  <w:num w:numId="7">
    <w:abstractNumId w:val="0"/>
  </w:num>
  <w:num w:numId="8">
    <w:abstractNumId w:val="2"/>
  </w:num>
  <w:num w:numId="9">
    <w:abstractNumId w:val="9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bookFoldPrinting/>
  <w:bookFoldPrintingSheets w:val="8"/>
  <w:noPunctuationKerning/>
  <w:characterSpacingControl w:val="doNotCompress"/>
  <w:hdrShapeDefaults>
    <o:shapedefaults v:ext="edit" spidmax="2049" style="mso-position-horizontal-relative:page;mso-position-vertical-relative:page" fillcolor="white" stroke="f">
      <v:fill color="white"/>
      <v:stroke on="f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73"/>
    <w:rsid w:val="000F3D0E"/>
    <w:rsid w:val="001A0843"/>
    <w:rsid w:val="00243C7E"/>
    <w:rsid w:val="003235A2"/>
    <w:rsid w:val="00372F2F"/>
    <w:rsid w:val="003D299D"/>
    <w:rsid w:val="003F6530"/>
    <w:rsid w:val="0040459F"/>
    <w:rsid w:val="00586956"/>
    <w:rsid w:val="005A7E56"/>
    <w:rsid w:val="005C6015"/>
    <w:rsid w:val="00623273"/>
    <w:rsid w:val="0069257D"/>
    <w:rsid w:val="006A37B2"/>
    <w:rsid w:val="0070169F"/>
    <w:rsid w:val="007020EE"/>
    <w:rsid w:val="008054EA"/>
    <w:rsid w:val="008937BB"/>
    <w:rsid w:val="008D3F52"/>
    <w:rsid w:val="009046A4"/>
    <w:rsid w:val="00910195"/>
    <w:rsid w:val="00946F6A"/>
    <w:rsid w:val="00A51FFA"/>
    <w:rsid w:val="00A61C3F"/>
    <w:rsid w:val="00B11A83"/>
    <w:rsid w:val="00B1229B"/>
    <w:rsid w:val="00B64588"/>
    <w:rsid w:val="00B72DD8"/>
    <w:rsid w:val="00BE5F12"/>
    <w:rsid w:val="00C06A2D"/>
    <w:rsid w:val="00C120C1"/>
    <w:rsid w:val="00D325DE"/>
    <w:rsid w:val="00E0649B"/>
    <w:rsid w:val="00EB37B2"/>
    <w:rsid w:val="00EC520A"/>
    <w:rsid w:val="00F960B4"/>
    <w:rsid w:val="00FA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color="white" stroke="f">
      <v:fill color="white"/>
      <v:stroke on="f"/>
      <v:textbox style="mso-fit-shape-to-text:t"/>
    </o:shapedefaults>
    <o:shapelayout v:ext="edit">
      <o:idmap v:ext="edit" data="1"/>
    </o:shapelayout>
  </w:shapeDefaults>
  <w:decimalSymbol w:val=","/>
  <w:listSeparator w:val=";"/>
  <w14:docId w14:val="7DE278CC"/>
  <w15:docId w15:val="{743E99DF-64A3-4700-A041-ADF91C2A9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ln">
    <w:name w:val="Normal"/>
    <w:qFormat/>
    <w:rPr>
      <w:sz w:val="24"/>
      <w:szCs w:val="24"/>
      <w:lang w:val="cs-CZ" w:eastAsia="cs-CZ"/>
    </w:rPr>
  </w:style>
  <w:style w:type="paragraph" w:styleId="Nadpis1">
    <w:name w:val="heading 1"/>
    <w:basedOn w:val="Normln"/>
    <w:next w:val="Zkladntext"/>
    <w:qFormat/>
    <w:pPr>
      <w:keepNext/>
      <w:spacing w:before="360" w:after="60"/>
      <w:outlineLvl w:val="0"/>
    </w:pPr>
    <w:rPr>
      <w:rFonts w:ascii="Lucida Sans Unicode" w:hAnsi="Lucida Sans Unicode" w:cs="Lucida Sans Unicode"/>
      <w:b/>
      <w:bCs/>
      <w:iCs/>
      <w:sz w:val="28"/>
      <w:szCs w:val="28"/>
    </w:rPr>
  </w:style>
  <w:style w:type="paragraph" w:styleId="Nadpis2">
    <w:name w:val="heading 2"/>
    <w:basedOn w:val="Normln"/>
    <w:next w:val="Zkladntext"/>
    <w:link w:val="Nadpis2Char"/>
    <w:qFormat/>
    <w:pPr>
      <w:keepNext/>
      <w:spacing w:before="200"/>
      <w:outlineLvl w:val="1"/>
    </w:pPr>
    <w:rPr>
      <w:rFonts w:ascii="Lucida Sans Unicode" w:hAnsi="Lucida Sans Unicode" w:cs="Lucida Sans Unicode"/>
      <w:b/>
    </w:rPr>
  </w:style>
  <w:style w:type="paragraph" w:styleId="Nadpis3">
    <w:name w:val="heading 3"/>
    <w:basedOn w:val="Normln"/>
    <w:next w:val="Normln"/>
    <w:qFormat/>
    <w:pPr>
      <w:keepNext/>
      <w:spacing w:before="200"/>
      <w:outlineLvl w:val="2"/>
    </w:pPr>
    <w:rPr>
      <w:rFonts w:ascii="Lucida Sans Unicode" w:hAnsi="Lucida Sans Unicode" w:cs="Lucida Sans Unicode"/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spacing w:before="60" w:after="360"/>
    </w:pPr>
    <w:rPr>
      <w:rFonts w:ascii="Arial" w:hAnsi="Arial" w:cs="Arial"/>
      <w:sz w:val="20"/>
      <w:szCs w:val="20"/>
    </w:rPr>
  </w:style>
  <w:style w:type="character" w:customStyle="1" w:styleId="CharChar2">
    <w:name w:val="Char Char2"/>
    <w:basedOn w:val="Standardnpsmoodstavce"/>
  </w:style>
  <w:style w:type="paragraph" w:styleId="Obsah1">
    <w:name w:val="toc 1"/>
    <w:basedOn w:val="Normln"/>
    <w:next w:val="Normln"/>
    <w:semiHidden/>
    <w:pPr>
      <w:tabs>
        <w:tab w:val="right" w:leader="dot" w:pos="5840"/>
      </w:tabs>
      <w:spacing w:after="60"/>
    </w:pPr>
    <w:rPr>
      <w:rFonts w:ascii="Arial" w:hAnsi="Arial" w:cs="Arial"/>
      <w:sz w:val="20"/>
      <w:szCs w:val="20"/>
    </w:rPr>
  </w:style>
  <w:style w:type="paragraph" w:styleId="Obsah2">
    <w:name w:val="toc 2"/>
    <w:basedOn w:val="Obsah1"/>
    <w:next w:val="Normln"/>
    <w:semiHidden/>
    <w:pPr>
      <w:ind w:left="245"/>
    </w:pPr>
  </w:style>
  <w:style w:type="paragraph" w:styleId="Obsah3">
    <w:name w:val="toc 3"/>
    <w:basedOn w:val="Normln"/>
    <w:next w:val="Normln"/>
    <w:semiHidden/>
    <w:pPr>
      <w:tabs>
        <w:tab w:val="right" w:pos="5850"/>
      </w:tabs>
      <w:spacing w:after="60"/>
      <w:ind w:left="475"/>
    </w:pPr>
    <w:rPr>
      <w:rFonts w:ascii="Arial" w:hAnsi="Arial" w:cs="Arial"/>
      <w:sz w:val="20"/>
      <w:szCs w:val="20"/>
    </w:rPr>
  </w:style>
  <w:style w:type="paragraph" w:styleId="Zhlav">
    <w:name w:val="header"/>
    <w:basedOn w:val="Normln"/>
    <w:link w:val="ZhlavChar"/>
    <w:uiPriority w:val="99"/>
    <w:pPr>
      <w:tabs>
        <w:tab w:val="center" w:pos="4320"/>
        <w:tab w:val="right" w:pos="8640"/>
      </w:tabs>
    </w:pPr>
  </w:style>
  <w:style w:type="character" w:customStyle="1" w:styleId="CharChar">
    <w:name w:val="Char Char"/>
    <w:basedOn w:val="Standardnpsmoodstavce"/>
  </w:style>
  <w:style w:type="paragraph" w:styleId="Zpat">
    <w:name w:val="footer"/>
    <w:basedOn w:val="Normln"/>
    <w:link w:val="ZpatChar"/>
    <w:uiPriority w:val="99"/>
    <w:pPr>
      <w:tabs>
        <w:tab w:val="center" w:pos="-216"/>
        <w:tab w:val="center" w:pos="6030"/>
      </w:tabs>
      <w:ind w:left="-360" w:right="-270"/>
    </w:pPr>
    <w:rPr>
      <w:rFonts w:ascii="Arial" w:hAnsi="Arial" w:cs="Arial"/>
      <w:sz w:val="18"/>
      <w:szCs w:val="18"/>
    </w:rPr>
  </w:style>
  <w:style w:type="paragraph" w:styleId="Nzev">
    <w:name w:val="Title"/>
    <w:basedOn w:val="Normln"/>
    <w:uiPriority w:val="10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CharChar1">
    <w:name w:val="Char Char1"/>
    <w:basedOn w:val="Standardnpsmoodstavce"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customStyle="1" w:styleId="1dekadresy">
    <w:name w:val="1. řádek adresy"/>
    <w:pPr>
      <w:spacing w:before="240" w:after="240"/>
      <w:jc w:val="center"/>
    </w:pPr>
    <w:rPr>
      <w:rFonts w:ascii="Lucida Sans Unicode" w:hAnsi="Lucida Sans Unicode" w:cs="Lucida Sans Unicode"/>
      <w:b/>
      <w:bCs/>
      <w:noProof/>
      <w:color w:val="FFFFFF"/>
      <w:spacing w:val="20"/>
      <w:sz w:val="28"/>
      <w:szCs w:val="28"/>
      <w:lang w:val="cs-CZ" w:eastAsia="cs-CZ" w:bidi="cs-CZ"/>
    </w:rPr>
  </w:style>
  <w:style w:type="paragraph" w:customStyle="1" w:styleId="Nzevbroury">
    <w:name w:val="Název brožury"/>
    <w:basedOn w:val="Normln"/>
    <w:next w:val="Normln"/>
    <w:pPr>
      <w:keepNext/>
    </w:pPr>
    <w:rPr>
      <w:rFonts w:ascii="Lucida Sans Unicode" w:hAnsi="Lucida Sans Unicode" w:cs="Lucida Sans Unicode"/>
      <w:b/>
      <w:bCs/>
      <w:spacing w:val="30"/>
      <w:kern w:val="32"/>
      <w:sz w:val="72"/>
      <w:szCs w:val="72"/>
      <w:lang w:bidi="cs-CZ"/>
    </w:rPr>
  </w:style>
  <w:style w:type="paragraph" w:customStyle="1" w:styleId="Nzevspolenosti">
    <w:name w:val="Název společnosti"/>
    <w:basedOn w:val="Normln"/>
    <w:pPr>
      <w:keepNext/>
      <w:spacing w:before="6480" w:after="120"/>
      <w:ind w:left="1440"/>
      <w:jc w:val="right"/>
    </w:pPr>
    <w:rPr>
      <w:rFonts w:ascii="Lucida Sans Unicode" w:hAnsi="Lucida Sans Unicode" w:cs="Lucida Sans Unicode"/>
      <w:b/>
      <w:bCs/>
      <w:iCs/>
      <w:spacing w:val="20"/>
      <w:sz w:val="28"/>
      <w:szCs w:val="28"/>
      <w:lang w:bidi="cs-CZ"/>
    </w:rPr>
  </w:style>
  <w:style w:type="paragraph" w:customStyle="1" w:styleId="Souhrnntextospolenosti">
    <w:name w:val="Souhrnný text o společnosti"/>
    <w:basedOn w:val="Normln"/>
    <w:pPr>
      <w:jc w:val="right"/>
    </w:pPr>
    <w:rPr>
      <w:rFonts w:ascii="Arial" w:hAnsi="Arial" w:cs="Arial"/>
      <w:i/>
      <w:sz w:val="18"/>
      <w:szCs w:val="18"/>
      <w:lang w:bidi="cs-CZ"/>
    </w:rPr>
  </w:style>
  <w:style w:type="paragraph" w:customStyle="1" w:styleId="Svazekadatumvydn">
    <w:name w:val="Svazek a datum vydání"/>
    <w:basedOn w:val="Normln"/>
    <w:pPr>
      <w:jc w:val="right"/>
    </w:pPr>
    <w:rPr>
      <w:rFonts w:ascii="Lucida Sans Unicode" w:hAnsi="Lucida Sans Unicode" w:cs="Lucida Sans Unicode"/>
      <w:b/>
      <w:sz w:val="20"/>
      <w:szCs w:val="20"/>
      <w:lang w:bidi="cs-CZ"/>
    </w:rPr>
  </w:style>
  <w:style w:type="paragraph" w:customStyle="1" w:styleId="Odstavecpedtabulkouprodukt">
    <w:name w:val="Odstavec před tabulkou produktů"/>
    <w:basedOn w:val="Normln"/>
    <w:rPr>
      <w:rFonts w:ascii="Arial" w:hAnsi="Arial" w:cs="Arial"/>
      <w:sz w:val="16"/>
      <w:szCs w:val="16"/>
      <w:lang w:bidi="cs-CZ"/>
    </w:rPr>
  </w:style>
  <w:style w:type="paragraph" w:customStyle="1" w:styleId="Textcitace">
    <w:name w:val="Text citace"/>
    <w:basedOn w:val="Normln"/>
    <w:pPr>
      <w:jc w:val="center"/>
    </w:pPr>
    <w:rPr>
      <w:rFonts w:ascii="Arial" w:hAnsi="Arial" w:cs="Arial"/>
      <w:i/>
      <w:sz w:val="18"/>
      <w:szCs w:val="18"/>
      <w:lang w:bidi="cs-CZ"/>
    </w:rPr>
  </w:style>
  <w:style w:type="paragraph" w:customStyle="1" w:styleId="Texttabulky1">
    <w:name w:val="Text tabulky 1"/>
    <w:rPr>
      <w:rFonts w:ascii="Lucida Sans Unicode" w:hAnsi="Lucida Sans Unicode" w:cs="Lucida Sans Unicode"/>
      <w:b/>
      <w:caps/>
      <w:kern w:val="28"/>
      <w:sz w:val="18"/>
      <w:szCs w:val="18"/>
      <w:lang w:val="cs-CZ" w:eastAsia="cs-CZ" w:bidi="cs-CZ"/>
    </w:rPr>
  </w:style>
  <w:style w:type="paragraph" w:customStyle="1" w:styleId="Texttabulky2">
    <w:name w:val="Text tabulky 2"/>
    <w:pPr>
      <w:spacing w:before="60" w:after="120"/>
    </w:pPr>
    <w:rPr>
      <w:rFonts w:ascii="Arial" w:hAnsi="Arial" w:cs="Arial"/>
      <w:sz w:val="18"/>
      <w:szCs w:val="18"/>
      <w:lang w:val="cs-CZ" w:eastAsia="cs-CZ" w:bidi="cs-CZ"/>
    </w:rPr>
  </w:style>
  <w:style w:type="paragraph" w:customStyle="1" w:styleId="Texttabulky3">
    <w:name w:val="Text tabulky 3"/>
    <w:rPr>
      <w:rFonts w:ascii="Arial" w:hAnsi="Arial" w:cs="Arial"/>
      <w:b/>
      <w:kern w:val="28"/>
      <w:sz w:val="16"/>
      <w:szCs w:val="16"/>
      <w:lang w:val="cs-CZ" w:eastAsia="cs-CZ" w:bidi="cs-CZ"/>
    </w:rPr>
  </w:style>
  <w:style w:type="paragraph" w:customStyle="1" w:styleId="Motto">
    <w:name w:val="Motto"/>
    <w:pPr>
      <w:spacing w:before="240" w:after="120"/>
      <w:jc w:val="right"/>
    </w:pPr>
    <w:rPr>
      <w:rFonts w:ascii="Lucida Sans Unicode" w:hAnsi="Lucida Sans Unicode" w:cs="Lucida Sans Unicode"/>
      <w:caps/>
      <w:color w:val="808000"/>
      <w:lang w:val="cs-CZ" w:eastAsia="cs-CZ" w:bidi="cs-CZ"/>
    </w:rPr>
  </w:style>
  <w:style w:type="paragraph" w:customStyle="1" w:styleId="Nadpisobsahu1">
    <w:name w:val="Nadpis obsahu1"/>
    <w:basedOn w:val="Nadpis2"/>
    <w:pPr>
      <w:spacing w:after="240"/>
      <w:outlineLvl w:val="9"/>
    </w:pPr>
    <w:rPr>
      <w:lang w:bidi="cs-CZ"/>
    </w:rPr>
  </w:style>
  <w:style w:type="paragraph" w:customStyle="1" w:styleId="Textobsahu">
    <w:name w:val="Text obsahu"/>
    <w:basedOn w:val="Normln"/>
    <w:pPr>
      <w:tabs>
        <w:tab w:val="right" w:leader="dot" w:pos="5310"/>
      </w:tabs>
      <w:spacing w:line="360" w:lineRule="exact"/>
    </w:pPr>
    <w:rPr>
      <w:rFonts w:ascii="Arial" w:hAnsi="Arial" w:cs="Arial"/>
      <w:sz w:val="16"/>
      <w:szCs w:val="16"/>
      <w:lang w:bidi="cs-CZ"/>
    </w:rPr>
  </w:style>
  <w:style w:type="paragraph" w:customStyle="1" w:styleId="Textobjednvky">
    <w:name w:val="Text objednávky"/>
    <w:basedOn w:val="Normln"/>
    <w:pPr>
      <w:spacing w:after="120"/>
    </w:pPr>
    <w:rPr>
      <w:rFonts w:ascii="Arial" w:hAnsi="Arial" w:cs="Arial"/>
      <w:sz w:val="28"/>
      <w:szCs w:val="28"/>
      <w:lang w:bidi="cs-CZ"/>
    </w:rPr>
  </w:style>
  <w:style w:type="paragraph" w:customStyle="1" w:styleId="Textformuleobjednvky1">
    <w:name w:val="Text formuláře objednávky 1"/>
    <w:basedOn w:val="Normln"/>
    <w:pPr>
      <w:spacing w:before="120" w:after="60"/>
      <w:ind w:left="-86"/>
    </w:pPr>
    <w:rPr>
      <w:rFonts w:ascii="Arial" w:hAnsi="Arial" w:cs="Arial"/>
      <w:sz w:val="16"/>
      <w:szCs w:val="16"/>
      <w:lang w:bidi="cs-CZ"/>
    </w:rPr>
  </w:style>
  <w:style w:type="paragraph" w:customStyle="1" w:styleId="Textformuleobjednvky3">
    <w:name w:val="Text formuláře objednávky 3"/>
    <w:basedOn w:val="Textformuleobjednvky1"/>
    <w:pPr>
      <w:spacing w:before="180" w:after="0"/>
      <w:jc w:val="right"/>
    </w:pPr>
  </w:style>
  <w:style w:type="paragraph" w:customStyle="1" w:styleId="Textformuleobjednvky4">
    <w:name w:val="Text formuláře objednávky 4"/>
    <w:basedOn w:val="Textformuleobjednvky1"/>
    <w:pPr>
      <w:ind w:left="0"/>
      <w:jc w:val="center"/>
    </w:pPr>
    <w:rPr>
      <w:sz w:val="22"/>
      <w:szCs w:val="22"/>
    </w:rPr>
  </w:style>
  <w:style w:type="paragraph" w:customStyle="1" w:styleId="Textformuleobjednvky5">
    <w:name w:val="Text formuláře objednávky 5"/>
    <w:basedOn w:val="Textformuleobjednvky1"/>
    <w:pPr>
      <w:spacing w:before="0" w:after="180"/>
      <w:ind w:left="0"/>
      <w:jc w:val="center"/>
    </w:pPr>
  </w:style>
  <w:style w:type="paragraph" w:customStyle="1" w:styleId="Textformuleobjednvky6">
    <w:name w:val="Text formuláře objednávky 6"/>
    <w:basedOn w:val="Textformuleobjednvky1"/>
    <w:pPr>
      <w:spacing w:before="180" w:after="0"/>
    </w:pPr>
  </w:style>
  <w:style w:type="paragraph" w:customStyle="1" w:styleId="Textformuleobjednvky7">
    <w:name w:val="Text formuláře objednávky 7"/>
    <w:basedOn w:val="Textformuleobjednvky1"/>
    <w:pPr>
      <w:spacing w:before="60"/>
      <w:jc w:val="right"/>
    </w:pPr>
    <w:rPr>
      <w:b/>
      <w:bCs/>
    </w:rPr>
  </w:style>
  <w:style w:type="paragraph" w:customStyle="1" w:styleId="Textformuleobjednvky8">
    <w:name w:val="Text formuláře objednávky 8"/>
    <w:basedOn w:val="Textformuleobjednvky1"/>
    <w:pPr>
      <w:spacing w:before="60"/>
      <w:ind w:left="0"/>
    </w:pPr>
  </w:style>
  <w:style w:type="paragraph" w:customStyle="1" w:styleId="Textformuleobjednvky9">
    <w:name w:val="Text formuláře objednávky 9"/>
    <w:basedOn w:val="Textformuleobjednvky1"/>
    <w:pPr>
      <w:spacing w:before="60"/>
      <w:ind w:left="0"/>
      <w:jc w:val="center"/>
    </w:pPr>
    <w:rPr>
      <w:b/>
      <w:bCs/>
    </w:rPr>
  </w:style>
  <w:style w:type="paragraph" w:customStyle="1" w:styleId="Formulobjednvkypodpisnakreditnkart">
    <w:name w:val="Formulář objednávky – podpis na kreditní kartě"/>
    <w:basedOn w:val="Textformuleobjednvky1"/>
    <w:pPr>
      <w:spacing w:after="240"/>
      <w:ind w:left="0"/>
      <w:jc w:val="center"/>
    </w:pPr>
  </w:style>
  <w:style w:type="paragraph" w:customStyle="1" w:styleId="Polokaobjednvky">
    <w:name w:val="Položka objednávky"/>
    <w:basedOn w:val="Textobjednvky"/>
    <w:pPr>
      <w:numPr>
        <w:numId w:val="2"/>
      </w:numPr>
      <w:tabs>
        <w:tab w:val="left" w:pos="216"/>
      </w:tabs>
      <w:spacing w:after="60"/>
      <w:ind w:left="216" w:hanging="216"/>
    </w:pPr>
  </w:style>
  <w:style w:type="paragraph" w:customStyle="1" w:styleId="2dekadresy">
    <w:name w:val="2. řádek adresy"/>
    <w:basedOn w:val="Normln"/>
    <w:pPr>
      <w:keepLines/>
      <w:spacing w:line="160" w:lineRule="atLeast"/>
    </w:pPr>
    <w:rPr>
      <w:rFonts w:ascii="Arial" w:hAnsi="Arial" w:cs="Arial"/>
      <w:color w:val="FFFFFF"/>
      <w:sz w:val="20"/>
      <w:szCs w:val="20"/>
      <w:lang w:bidi="cs-CZ"/>
    </w:rPr>
  </w:style>
  <w:style w:type="character" w:customStyle="1" w:styleId="Footer-OddChar">
    <w:name w:val="Footer - Odd Char"/>
    <w:basedOn w:val="Standardnpsmoodstavce"/>
    <w:link w:val="Zpatlich"/>
  </w:style>
  <w:style w:type="paragraph" w:customStyle="1" w:styleId="Zpatlich">
    <w:name w:val="Zápatí – liché"/>
    <w:basedOn w:val="Zpat"/>
    <w:link w:val="Footer-OddChar"/>
    <w:pPr>
      <w:tabs>
        <w:tab w:val="clear" w:pos="-216"/>
        <w:tab w:val="clear" w:pos="6030"/>
      </w:tabs>
      <w:ind w:left="0"/>
      <w:jc w:val="right"/>
    </w:pPr>
    <w:rPr>
      <w:lang w:bidi="cs-CZ"/>
    </w:rPr>
  </w:style>
  <w:style w:type="character" w:styleId="slostrnky">
    <w:name w:val="page number"/>
    <w:basedOn w:val="Standardnpsmoodstavce"/>
    <w:rPr>
      <w:rFonts w:ascii="Arial" w:hAnsi="Arial" w:cs="Arial" w:hint="default"/>
      <w:sz w:val="18"/>
    </w:rPr>
  </w:style>
  <w:style w:type="character" w:customStyle="1" w:styleId="ZkladntextChar">
    <w:name w:val="Základní text Char"/>
    <w:basedOn w:val="Standardnpsmoodstavce"/>
    <w:link w:val="Zkladntext"/>
    <w:locked/>
    <w:rPr>
      <w:rFonts w:ascii="Arial" w:hAnsi="Arial" w:cs="Arial" w:hint="default"/>
      <w:szCs w:val="24"/>
      <w:lang w:val="cs-CZ" w:eastAsia="cs-CZ" w:bidi="cs-CZ"/>
    </w:rPr>
  </w:style>
  <w:style w:type="character" w:customStyle="1" w:styleId="Nadpis2Char">
    <w:name w:val="Nadpis 2 Char"/>
    <w:basedOn w:val="ZkladntextChar"/>
    <w:link w:val="Nadpis2"/>
    <w:locked/>
    <w:rPr>
      <w:rFonts w:ascii="Lucida Sans Unicode" w:hAnsi="Lucida Sans Unicode" w:cs="Lucida Sans Unicode" w:hint="default"/>
      <w:b/>
      <w:bCs w:val="0"/>
      <w:sz w:val="24"/>
      <w:szCs w:val="24"/>
      <w:lang w:val="cs-CZ" w:eastAsia="cs-CZ" w:bidi="cs-CZ"/>
    </w:rPr>
  </w:style>
  <w:style w:type="character" w:customStyle="1" w:styleId="ZpatChar">
    <w:name w:val="Zápatí Char"/>
    <w:basedOn w:val="Standardnpsmoodstavce"/>
    <w:link w:val="Zpat"/>
    <w:uiPriority w:val="99"/>
    <w:locked/>
    <w:rPr>
      <w:rFonts w:ascii="Arial" w:hAnsi="Arial" w:cs="Arial" w:hint="default"/>
      <w:sz w:val="18"/>
      <w:szCs w:val="24"/>
      <w:lang w:val="cs-CZ" w:eastAsia="cs-CZ" w:bidi="cs-CZ"/>
    </w:rPr>
  </w:style>
  <w:style w:type="paragraph" w:customStyle="1" w:styleId="Footer-Odd">
    <w:name w:val="Footer - Odd"/>
    <w:basedOn w:val="Normln"/>
    <w:link w:val="Zpatlichznak"/>
  </w:style>
  <w:style w:type="character" w:customStyle="1" w:styleId="Zpatlichznak">
    <w:name w:val="Zápatí – lichý znak"/>
    <w:basedOn w:val="ZpatChar"/>
    <w:link w:val="Footer-Odd"/>
    <w:locked/>
    <w:rPr>
      <w:rFonts w:ascii="Arial" w:hAnsi="Arial" w:cs="Arial" w:hint="default"/>
      <w:sz w:val="18"/>
      <w:szCs w:val="24"/>
      <w:lang w:val="cs-CZ" w:eastAsia="cs-CZ" w:bidi="cs-CZ"/>
    </w:rPr>
  </w:style>
  <w:style w:type="paragraph" w:customStyle="1" w:styleId="Footer-Even">
    <w:name w:val="Footer - Even"/>
    <w:basedOn w:val="Normln"/>
    <w:link w:val="Zpatsudznak"/>
  </w:style>
  <w:style w:type="character" w:customStyle="1" w:styleId="Zpatsudznak">
    <w:name w:val="Zápatí – sudý znak"/>
    <w:basedOn w:val="Footer-OddChar"/>
    <w:link w:val="Footer-Even"/>
    <w:locked/>
    <w:rPr>
      <w:rFonts w:ascii="Arial" w:hAnsi="Arial" w:cs="Arial" w:hint="default"/>
      <w:sz w:val="18"/>
      <w:szCs w:val="24"/>
      <w:lang w:val="cs-CZ" w:eastAsia="cs-CZ" w:bidi="cs-CZ"/>
    </w:rPr>
  </w:style>
  <w:style w:type="table" w:customStyle="1" w:styleId="Normlntabulka1">
    <w:name w:val="Normální tabulka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1">
    <w:name w:val="Mřížka tabulky1"/>
    <w:basedOn w:val="Normlntabulk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-EvenChar">
    <w:name w:val="Footer - Even Char"/>
    <w:basedOn w:val="Standardnpsmoodstavce"/>
    <w:link w:val="Zpatsud"/>
  </w:style>
  <w:style w:type="paragraph" w:customStyle="1" w:styleId="Zpatsud">
    <w:name w:val="Zápatí – sudé"/>
    <w:basedOn w:val="Footer-Odd"/>
    <w:link w:val="Footer-EvenChar"/>
    <w:rPr>
      <w:rFonts w:ascii="Arial" w:hAnsi="Arial" w:cs="Arial"/>
      <w:sz w:val="18"/>
      <w:szCs w:val="18"/>
      <w:lang w:bidi="cs-CZ"/>
    </w:rPr>
  </w:style>
  <w:style w:type="paragraph" w:customStyle="1" w:styleId="Textformuleobjednvky2">
    <w:name w:val="Text formuláře objednávky 2"/>
    <w:basedOn w:val="Textformuleobjednvky1"/>
    <w:pPr>
      <w:spacing w:before="180" w:after="0"/>
    </w:pPr>
  </w:style>
  <w:style w:type="paragraph" w:customStyle="1" w:styleId="Textformuleobjednvky8a">
    <w:name w:val="Text formuláře objednávky 8a"/>
    <w:basedOn w:val="Textformuleobjednvky8"/>
    <w:pPr>
      <w:jc w:val="right"/>
    </w:pPr>
  </w:style>
  <w:style w:type="paragraph" w:styleId="Podnadpis">
    <w:name w:val="Subtitle"/>
    <w:next w:val="Body2"/>
    <w:link w:val="PodnadpisChar"/>
    <w:uiPriority w:val="11"/>
    <w:qFormat/>
    <w:rsid w:val="00946F6A"/>
    <w:pPr>
      <w:pBdr>
        <w:top w:val="nil"/>
        <w:left w:val="nil"/>
        <w:bottom w:val="nil"/>
        <w:right w:val="nil"/>
        <w:between w:val="nil"/>
        <w:bar w:val="nil"/>
      </w:pBdr>
      <w:spacing w:before="280" w:line="192" w:lineRule="auto"/>
      <w:jc w:val="center"/>
    </w:pPr>
    <w:rPr>
      <w:rFonts w:ascii="Superclarendon Light" w:eastAsia="Arial Unicode MS" w:hAnsi="Superclarendon Light" w:cs="Arial Unicode MS"/>
      <w:color w:val="AB5949"/>
      <w:sz w:val="40"/>
      <w:szCs w:val="40"/>
      <w:bdr w:val="nil"/>
      <w:lang w:val="cs-CZ" w:eastAsia="cs-CZ"/>
    </w:rPr>
  </w:style>
  <w:style w:type="character" w:customStyle="1" w:styleId="PodnadpisChar">
    <w:name w:val="Podnadpis Char"/>
    <w:basedOn w:val="Standardnpsmoodstavce"/>
    <w:link w:val="Podnadpis"/>
    <w:uiPriority w:val="11"/>
    <w:rsid w:val="00946F6A"/>
    <w:rPr>
      <w:rFonts w:ascii="Superclarendon Light" w:eastAsia="Arial Unicode MS" w:hAnsi="Superclarendon Light" w:cs="Arial Unicode MS"/>
      <w:color w:val="AB5949"/>
      <w:sz w:val="40"/>
      <w:szCs w:val="40"/>
      <w:bdr w:val="nil"/>
      <w:lang w:val="cs-CZ" w:eastAsia="cs-CZ"/>
    </w:rPr>
  </w:style>
  <w:style w:type="paragraph" w:customStyle="1" w:styleId="Body2">
    <w:name w:val="Body 2"/>
    <w:rsid w:val="00946F6A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180" w:line="264" w:lineRule="auto"/>
    </w:pPr>
    <w:rPr>
      <w:rFonts w:ascii="Avenir Next" w:eastAsia="Arial Unicode MS" w:hAnsi="Avenir Next" w:cs="Arial Unicode MS"/>
      <w:color w:val="000000"/>
      <w:sz w:val="22"/>
      <w:szCs w:val="22"/>
      <w:bdr w:val="nil"/>
      <w:lang w:val="cs-CZ" w:eastAsia="cs-CZ"/>
    </w:rPr>
  </w:style>
  <w:style w:type="paragraph" w:customStyle="1" w:styleId="Body">
    <w:name w:val="Body"/>
    <w:rsid w:val="00946F6A"/>
    <w:pPr>
      <w:pBdr>
        <w:top w:val="nil"/>
        <w:left w:val="nil"/>
        <w:bottom w:val="nil"/>
        <w:right w:val="nil"/>
        <w:between w:val="nil"/>
        <w:bar w:val="nil"/>
      </w:pBdr>
      <w:spacing w:after="280" w:line="264" w:lineRule="auto"/>
      <w:ind w:firstLine="720"/>
    </w:pPr>
    <w:rPr>
      <w:rFonts w:ascii="Avenir Next" w:eastAsia="Avenir Next" w:hAnsi="Avenir Next" w:cs="Avenir Next"/>
      <w:color w:val="000000"/>
      <w:sz w:val="28"/>
      <w:szCs w:val="28"/>
      <w:bdr w:val="nil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946F6A"/>
    <w:rPr>
      <w:sz w:val="24"/>
      <w:szCs w:val="24"/>
      <w:lang w:val="cs-CZ" w:eastAsia="cs-CZ"/>
    </w:rPr>
  </w:style>
  <w:style w:type="paragraph" w:styleId="Bezmezer">
    <w:name w:val="No Spacing"/>
    <w:link w:val="BezmezerChar"/>
    <w:uiPriority w:val="1"/>
    <w:qFormat/>
    <w:rsid w:val="00946F6A"/>
    <w:rPr>
      <w:rFonts w:asciiTheme="minorHAnsi" w:eastAsiaTheme="minorEastAsia" w:hAnsiTheme="minorHAnsi" w:cstheme="minorBidi"/>
      <w:sz w:val="22"/>
      <w:szCs w:val="22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946F6A"/>
    <w:rPr>
      <w:rFonts w:asciiTheme="minorHAnsi" w:eastAsiaTheme="minorEastAsia" w:hAnsiTheme="minorHAnsi" w:cstheme="minorBidi"/>
      <w:sz w:val="22"/>
      <w:szCs w:val="22"/>
      <w:lang w:val="cs-CZ" w:eastAsia="cs-CZ"/>
    </w:rPr>
  </w:style>
  <w:style w:type="numbering" w:customStyle="1" w:styleId="Numbered">
    <w:name w:val="Numbered"/>
    <w:rsid w:val="00946F6A"/>
    <w:pPr>
      <w:numPr>
        <w:numId w:val="3"/>
      </w:numPr>
    </w:pPr>
  </w:style>
  <w:style w:type="character" w:customStyle="1" w:styleId="Hyperlink0">
    <w:name w:val="Hyperlink.0"/>
    <w:basedOn w:val="Hypertextovodkaz"/>
    <w:rsid w:val="00946F6A"/>
    <w:rPr>
      <w:color w:val="0000FF" w:themeColor="hyperlink"/>
      <w:u w:val="single"/>
    </w:rPr>
  </w:style>
  <w:style w:type="character" w:styleId="Hypertextovodkaz">
    <w:name w:val="Hyperlink"/>
    <w:basedOn w:val="Standardnpsmoodstavce"/>
    <w:unhideWhenUsed/>
    <w:rsid w:val="00946F6A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8D3F52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8D3F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bubnydoskol.cz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hyperlink" Target="https://www.bubnydoskol.cz/neziskova-organizace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http://www.groovearmy.cz" TargetMode="External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ka\AppData\Roaming\Microsoft\Templates\Bro&#382;ura%20pro%20produkty%20a%20slu&#382;by%20(8,5%20x%2011,%20p&#345;elo&#382;en&#225;,%208%20stra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732053C-B083-44AA-BD4E-7A423E2F0C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Brožura pro produkty a služby (8,5 x 11, přeložená, 8 stran)</Template>
  <TotalTime>185</TotalTime>
  <Pages>12</Pages>
  <Words>744</Words>
  <Characters>4396</Characters>
  <Application>Microsoft Office Word</Application>
  <DocSecurity>0</DocSecurity>
  <Lines>36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Výroční zpráva</vt:lpstr>
      <vt:lpstr> </vt:lpstr>
    </vt:vector>
  </TitlesOfParts>
  <Manager/>
  <Company>Sound&amp;Joy z. s.</Company>
  <LinksUpToDate>false</LinksUpToDate>
  <CharactersWithSpaces>5130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</dc:title>
  <dc:subject/>
  <dc:creator/>
  <cp:keywords/>
  <dc:description/>
  <cp:lastModifiedBy>Zuzka</cp:lastModifiedBy>
  <cp:revision>11</cp:revision>
  <cp:lastPrinted>1899-12-31T23:00:00Z</cp:lastPrinted>
  <dcterms:created xsi:type="dcterms:W3CDTF">2019-10-06T21:49:00Z</dcterms:created>
  <dcterms:modified xsi:type="dcterms:W3CDTF">2019-10-24T15:37:00Z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TC062578361029</vt:lpwstr>
  </property>
</Properties>
</file>